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005B88" w14:textId="2C6E8168" w:rsidR="005C4CEC" w:rsidRDefault="005C4CEC" w:rsidP="7D755B78">
      <w:pPr>
        <w:pStyle w:val="Standard"/>
        <w:spacing w:line="259" w:lineRule="auto"/>
      </w:pPr>
    </w:p>
    <w:p w14:paraId="672A6659" w14:textId="60F6EED2" w:rsidR="005C4CEC" w:rsidRDefault="00955BA9" w:rsidP="7D755B78">
      <w:pPr>
        <w:pStyle w:val="Standard"/>
        <w:spacing w:line="259" w:lineRule="auto"/>
      </w:pPr>
      <w:r>
        <w:rPr>
          <w:noProof/>
        </w:rPr>
        <w:drawing>
          <wp:inline distT="0" distB="0" distL="0" distR="0" wp14:anchorId="797BADB6" wp14:editId="69719988">
            <wp:extent cx="2143125" cy="723305"/>
            <wp:effectExtent l="0" t="0" r="0" b="0"/>
            <wp:docPr id="72205515" name="Picture 722055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3125" cy="723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7D755B78">
        <w:t xml:space="preserve">                    </w:t>
      </w:r>
      <w:r>
        <w:tab/>
      </w:r>
      <w:r>
        <w:tab/>
      </w:r>
      <w:r>
        <w:tab/>
      </w:r>
      <w:r>
        <w:tab/>
      </w:r>
    </w:p>
    <w:p w14:paraId="7FD1310A" w14:textId="326DB300" w:rsidR="7D755B78" w:rsidRDefault="7D755B78" w:rsidP="7D755B78">
      <w:pPr>
        <w:pStyle w:val="Standard"/>
      </w:pPr>
      <w:r>
        <w:t xml:space="preserve"> </w:t>
      </w:r>
      <w:r>
        <w:tab/>
      </w:r>
      <w:r>
        <w:tab/>
      </w:r>
      <w:r>
        <w:tab/>
      </w:r>
    </w:p>
    <w:p w14:paraId="680B5B55" w14:textId="0F176F87" w:rsidR="008071F6" w:rsidRDefault="00CD302F" w:rsidP="7D755B78">
      <w:pPr>
        <w:pStyle w:val="Standard"/>
        <w:jc w:val="center"/>
        <w:rPr>
          <w:rFonts w:ascii="Arial" w:hAnsi="Arial" w:cs="Arial"/>
          <w:b/>
          <w:bCs/>
          <w:sz w:val="28"/>
          <w:szCs w:val="28"/>
        </w:rPr>
      </w:pPr>
      <w:r w:rsidRPr="7D755B78">
        <w:rPr>
          <w:rFonts w:ascii="Arial" w:hAnsi="Arial" w:cs="Arial"/>
          <w:b/>
          <w:bCs/>
          <w:kern w:val="32"/>
          <w:sz w:val="28"/>
          <w:szCs w:val="28"/>
        </w:rPr>
        <w:t xml:space="preserve">  </w:t>
      </w:r>
      <w:r w:rsidR="008071F6" w:rsidRPr="7D755B78">
        <w:rPr>
          <w:rFonts w:ascii="Arial" w:hAnsi="Arial" w:cs="Arial"/>
          <w:b/>
          <w:bCs/>
          <w:kern w:val="32"/>
          <w:sz w:val="28"/>
          <w:szCs w:val="28"/>
        </w:rPr>
        <w:t>Ethnic Monitoring Form</w:t>
      </w:r>
    </w:p>
    <w:p w14:paraId="7C3BF582" w14:textId="75073995" w:rsidR="7D755B78" w:rsidRDefault="7D755B78" w:rsidP="7D755B78">
      <w:pPr>
        <w:pStyle w:val="Standard"/>
        <w:jc w:val="center"/>
        <w:rPr>
          <w:rFonts w:ascii="Arial" w:hAnsi="Arial" w:cs="Arial"/>
          <w:b/>
          <w:bCs/>
          <w:sz w:val="28"/>
          <w:szCs w:val="28"/>
        </w:rPr>
      </w:pPr>
    </w:p>
    <w:p w14:paraId="77649939" w14:textId="1D223CF6" w:rsidR="00512456" w:rsidRDefault="71139F57" w:rsidP="71139F57">
      <w:pPr>
        <w:pStyle w:val="Standard"/>
        <w:rPr>
          <w:rFonts w:ascii="Arial" w:hAnsi="Arial" w:cs="Arial"/>
          <w:sz w:val="24"/>
        </w:rPr>
      </w:pPr>
      <w:r w:rsidRPr="71139F57">
        <w:rPr>
          <w:rFonts w:ascii="Arial" w:hAnsi="Arial" w:cs="Arial"/>
          <w:sz w:val="24"/>
        </w:rPr>
        <w:t>The information requested is helpful in monitoring the effectiveness of our services and is required by our funders. Any information given is kept confidential.</w:t>
      </w:r>
    </w:p>
    <w:p w14:paraId="5DAB6C7B" w14:textId="4720EAFC" w:rsidR="00512456" w:rsidRDefault="00512456" w:rsidP="00512456">
      <w:pPr>
        <w:pStyle w:val="Standard"/>
        <w:rPr>
          <w:rFonts w:ascii="Arial" w:hAnsi="Arial" w:cs="Arial"/>
          <w:sz w:val="24"/>
        </w:rPr>
      </w:pPr>
    </w:p>
    <w:p w14:paraId="657F1093" w14:textId="4FB81635" w:rsidR="00512456" w:rsidRPr="00512456" w:rsidRDefault="71139F57" w:rsidP="71139F57">
      <w:pPr>
        <w:pStyle w:val="Standard"/>
        <w:tabs>
          <w:tab w:val="left" w:pos="6375"/>
        </w:tabs>
        <w:rPr>
          <w:rFonts w:ascii="Arial" w:hAnsi="Arial" w:cs="Arial"/>
          <w:sz w:val="24"/>
        </w:rPr>
      </w:pPr>
      <w:r w:rsidRPr="71139F57">
        <w:rPr>
          <w:rFonts w:ascii="Arial" w:hAnsi="Arial" w:cs="Arial"/>
          <w:b/>
          <w:bCs/>
          <w:sz w:val="24"/>
        </w:rPr>
        <w:t xml:space="preserve">1. Name:  </w:t>
      </w:r>
      <w:r w:rsidR="00512456">
        <w:tab/>
      </w:r>
    </w:p>
    <w:p w14:paraId="02EB378F" w14:textId="77777777" w:rsidR="00512456" w:rsidRDefault="00512456" w:rsidP="003F151B">
      <w:pPr>
        <w:pStyle w:val="Standard"/>
        <w:tabs>
          <w:tab w:val="left" w:pos="5655"/>
        </w:tabs>
        <w:rPr>
          <w:rFonts w:ascii="Arial" w:hAnsi="Arial" w:cs="Arial"/>
          <w:b/>
          <w:bCs/>
          <w:sz w:val="24"/>
        </w:rPr>
      </w:pPr>
    </w:p>
    <w:p w14:paraId="71139F57" w14:textId="77777777" w:rsidR="00CC625D" w:rsidRDefault="00713570" w:rsidP="71139F57">
      <w:pPr>
        <w:pStyle w:val="Standard"/>
        <w:tabs>
          <w:tab w:val="left" w:pos="5655"/>
        </w:tabs>
        <w:rPr>
          <w:rFonts w:ascii="Arial" w:hAnsi="Arial" w:cs="Arial"/>
          <w:b/>
          <w:bCs/>
          <w:sz w:val="24"/>
        </w:rPr>
      </w:pPr>
      <w:r w:rsidRPr="71139F57">
        <w:rPr>
          <w:rFonts w:ascii="Arial" w:hAnsi="Arial" w:cs="Arial"/>
          <w:b/>
          <w:bCs/>
          <w:sz w:val="24"/>
        </w:rPr>
        <w:t>2</w:t>
      </w:r>
      <w:r w:rsidR="009D5A87" w:rsidRPr="71139F57">
        <w:rPr>
          <w:rFonts w:ascii="Arial" w:hAnsi="Arial" w:cs="Arial"/>
          <w:b/>
          <w:bCs/>
          <w:sz w:val="24"/>
        </w:rPr>
        <w:t xml:space="preserve">. </w:t>
      </w:r>
      <w:r w:rsidR="00A51F34" w:rsidRPr="71139F57">
        <w:rPr>
          <w:rFonts w:ascii="Arial" w:hAnsi="Arial" w:cs="Arial"/>
          <w:b/>
          <w:bCs/>
          <w:sz w:val="24"/>
        </w:rPr>
        <w:t>Postcode:</w:t>
      </w:r>
      <w:r w:rsidR="00AB7929" w:rsidRPr="71139F57">
        <w:rPr>
          <w:rFonts w:ascii="Arial" w:hAnsi="Arial" w:cs="Arial"/>
          <w:b/>
          <w:bCs/>
          <w:sz w:val="24"/>
        </w:rPr>
        <w:t xml:space="preserve"> </w:t>
      </w:r>
    </w:p>
    <w:p w14:paraId="43102EBC" w14:textId="560AB7FE" w:rsidR="71139F57" w:rsidRDefault="71139F57" w:rsidP="71139F57">
      <w:pPr>
        <w:pStyle w:val="Standard"/>
        <w:tabs>
          <w:tab w:val="left" w:pos="5655"/>
        </w:tabs>
        <w:rPr>
          <w:rFonts w:ascii="Arial" w:hAnsi="Arial" w:cs="Arial"/>
          <w:b/>
          <w:bCs/>
          <w:sz w:val="24"/>
        </w:rPr>
      </w:pPr>
    </w:p>
    <w:p w14:paraId="29D6B04F" w14:textId="775D7CE1" w:rsidR="001B7192" w:rsidRPr="001B7192" w:rsidRDefault="7D755B78" w:rsidP="7D755B78">
      <w:pPr>
        <w:pStyle w:val="Standard"/>
        <w:tabs>
          <w:tab w:val="left" w:pos="5655"/>
        </w:tabs>
        <w:rPr>
          <w:rFonts w:ascii="Arial" w:hAnsi="Arial" w:cs="Arial"/>
          <w:b/>
          <w:bCs/>
          <w:sz w:val="24"/>
          <w:lang w:val="en-GB"/>
        </w:rPr>
      </w:pPr>
      <w:r w:rsidRPr="7D755B78">
        <w:rPr>
          <w:rFonts w:ascii="Arial" w:hAnsi="Arial" w:cs="Arial"/>
          <w:b/>
          <w:bCs/>
          <w:sz w:val="24"/>
        </w:rPr>
        <w:t>3. Your area - Please tick a box below</w:t>
      </w:r>
    </w:p>
    <w:tbl>
      <w:tblPr>
        <w:tblW w:w="10682" w:type="dxa"/>
        <w:tblInd w:w="10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628"/>
        <w:gridCol w:w="1736"/>
        <w:gridCol w:w="1739"/>
        <w:gridCol w:w="1815"/>
        <w:gridCol w:w="1134"/>
        <w:gridCol w:w="2630"/>
      </w:tblGrid>
      <w:tr w:rsidR="00AB7929" w:rsidRPr="003F59E2" w14:paraId="26A02EA2" w14:textId="77777777" w:rsidTr="7A90D416">
        <w:tc>
          <w:tcPr>
            <w:tcW w:w="1628" w:type="dxa"/>
          </w:tcPr>
          <w:p w14:paraId="70F8437A" w14:textId="77777777" w:rsidR="00AB7929" w:rsidRPr="003F59E2" w:rsidRDefault="00AB7929" w:rsidP="003F151B">
            <w:pPr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North</w:t>
            </w:r>
          </w:p>
        </w:tc>
        <w:tc>
          <w:tcPr>
            <w:tcW w:w="1736" w:type="dxa"/>
          </w:tcPr>
          <w:p w14:paraId="07709D4A" w14:textId="77777777" w:rsidR="00AB7929" w:rsidRPr="003F59E2" w:rsidRDefault="00AB7929" w:rsidP="003F151B">
            <w:pPr>
              <w:rPr>
                <w:rFonts w:ascii="Arial" w:hAnsi="Arial" w:cs="Arial"/>
                <w:lang w:eastAsia="en-GB"/>
              </w:rPr>
            </w:pPr>
            <w:r>
              <w:rPr>
                <w:rFonts w:ascii="Arial" w:hAnsi="Arial" w:cs="Arial"/>
                <w:lang w:eastAsia="en-GB"/>
              </w:rPr>
              <w:t>South</w:t>
            </w:r>
          </w:p>
        </w:tc>
        <w:tc>
          <w:tcPr>
            <w:tcW w:w="1739" w:type="dxa"/>
          </w:tcPr>
          <w:p w14:paraId="42734C78" w14:textId="77777777" w:rsidR="00AB7929" w:rsidRPr="00AB7929" w:rsidRDefault="00AB7929" w:rsidP="003F151B">
            <w:pPr>
              <w:rPr>
                <w:rFonts w:ascii="Arial" w:hAnsi="Arial" w:cs="Arial"/>
                <w:bCs/>
                <w:lang w:eastAsia="en-GB"/>
              </w:rPr>
            </w:pPr>
            <w:r w:rsidRPr="00CC151F">
              <w:rPr>
                <w:rFonts w:ascii="Arial" w:hAnsi="Arial" w:cs="Arial"/>
                <w:bCs/>
                <w:szCs w:val="22"/>
                <w:lang w:eastAsia="en-GB"/>
              </w:rPr>
              <w:t>Craigmillar</w:t>
            </w:r>
          </w:p>
        </w:tc>
        <w:tc>
          <w:tcPr>
            <w:tcW w:w="1815" w:type="dxa"/>
          </w:tcPr>
          <w:p w14:paraId="0251841C" w14:textId="77777777" w:rsidR="00AB7929" w:rsidRPr="00AB7929" w:rsidRDefault="00AB7929" w:rsidP="003F151B">
            <w:pPr>
              <w:rPr>
                <w:rFonts w:ascii="Arial" w:hAnsi="Arial" w:cs="Arial"/>
                <w:bCs/>
                <w:lang w:eastAsia="en-GB"/>
              </w:rPr>
            </w:pPr>
            <w:r w:rsidRPr="00CC151F">
              <w:rPr>
                <w:rFonts w:ascii="Arial" w:hAnsi="Arial" w:cs="Arial"/>
                <w:bCs/>
                <w:szCs w:val="22"/>
                <w:lang w:eastAsia="en-GB"/>
              </w:rPr>
              <w:t>Wester Hailes</w:t>
            </w:r>
          </w:p>
        </w:tc>
        <w:tc>
          <w:tcPr>
            <w:tcW w:w="1134" w:type="dxa"/>
          </w:tcPr>
          <w:p w14:paraId="5872651B" w14:textId="77777777" w:rsidR="00AB7929" w:rsidRPr="003F59E2" w:rsidRDefault="00AB7929" w:rsidP="003F151B">
            <w:pPr>
              <w:rPr>
                <w:rFonts w:ascii="Arial" w:hAnsi="Arial" w:cs="Arial"/>
                <w:lang w:eastAsia="en-GB"/>
              </w:rPr>
            </w:pPr>
            <w:r w:rsidRPr="00130666">
              <w:rPr>
                <w:rFonts w:ascii="Arial" w:hAnsi="Arial" w:cs="Arial"/>
                <w:bCs/>
                <w:lang w:eastAsia="en-GB"/>
              </w:rPr>
              <w:t>Leith</w:t>
            </w:r>
          </w:p>
        </w:tc>
        <w:tc>
          <w:tcPr>
            <w:tcW w:w="2630" w:type="dxa"/>
          </w:tcPr>
          <w:p w14:paraId="68AD1A43" w14:textId="77777777" w:rsidR="00AB7929" w:rsidRPr="003F59E2" w:rsidRDefault="00AB7929" w:rsidP="003F151B">
            <w:pPr>
              <w:rPr>
                <w:rFonts w:ascii="Arial" w:hAnsi="Arial" w:cs="Arial"/>
                <w:lang w:eastAsia="en-GB"/>
              </w:rPr>
            </w:pPr>
            <w:r w:rsidRPr="00130666">
              <w:rPr>
                <w:rFonts w:ascii="Arial" w:hAnsi="Arial" w:cs="Arial"/>
                <w:bCs/>
                <w:lang w:eastAsia="en-GB"/>
              </w:rPr>
              <w:t>Other</w:t>
            </w:r>
            <w:r w:rsidR="006C5627">
              <w:rPr>
                <w:rFonts w:ascii="Arial" w:hAnsi="Arial" w:cs="Arial"/>
                <w:bCs/>
                <w:lang w:eastAsia="en-GB"/>
              </w:rPr>
              <w:t>/Don’t know</w:t>
            </w:r>
          </w:p>
        </w:tc>
      </w:tr>
      <w:tr w:rsidR="00AB7929" w:rsidRPr="003F59E2" w14:paraId="5A39BBE3" w14:textId="77777777" w:rsidTr="7A90D416">
        <w:tc>
          <w:tcPr>
            <w:tcW w:w="1628" w:type="dxa"/>
          </w:tcPr>
          <w:p w14:paraId="41C8F396" w14:textId="77777777" w:rsidR="00AB7929" w:rsidRPr="003F59E2" w:rsidRDefault="00AB7929" w:rsidP="003F151B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6" w:type="dxa"/>
          </w:tcPr>
          <w:p w14:paraId="72A3D3EC" w14:textId="77777777" w:rsidR="00AB7929" w:rsidRPr="003F59E2" w:rsidRDefault="00AB7929" w:rsidP="003F151B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9" w:type="dxa"/>
          </w:tcPr>
          <w:p w14:paraId="0D0B940D" w14:textId="77777777" w:rsidR="00AB7929" w:rsidRPr="00AB7929" w:rsidRDefault="00AB7929" w:rsidP="003F151B">
            <w:pPr>
              <w:rPr>
                <w:rFonts w:ascii="Arial" w:hAnsi="Arial" w:cs="Arial"/>
                <w:bCs/>
                <w:lang w:eastAsia="en-GB"/>
              </w:rPr>
            </w:pPr>
          </w:p>
        </w:tc>
        <w:tc>
          <w:tcPr>
            <w:tcW w:w="1815" w:type="dxa"/>
          </w:tcPr>
          <w:p w14:paraId="0E27B00A" w14:textId="77777777" w:rsidR="00AB7929" w:rsidRPr="00AB7929" w:rsidRDefault="00AB7929" w:rsidP="003F151B">
            <w:pPr>
              <w:rPr>
                <w:rFonts w:ascii="Arial" w:hAnsi="Arial" w:cs="Arial"/>
                <w:bCs/>
                <w:lang w:eastAsia="en-GB"/>
              </w:rPr>
            </w:pPr>
          </w:p>
        </w:tc>
        <w:tc>
          <w:tcPr>
            <w:tcW w:w="1134" w:type="dxa"/>
          </w:tcPr>
          <w:p w14:paraId="60061E4C" w14:textId="77777777" w:rsidR="00AB7929" w:rsidRPr="003F59E2" w:rsidRDefault="00AB7929" w:rsidP="003F151B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2630" w:type="dxa"/>
          </w:tcPr>
          <w:p w14:paraId="44EAFD9C" w14:textId="77777777" w:rsidR="00AB7929" w:rsidRPr="003F59E2" w:rsidRDefault="00AB7929" w:rsidP="003F151B">
            <w:pPr>
              <w:rPr>
                <w:rFonts w:ascii="Arial" w:hAnsi="Arial" w:cs="Arial"/>
                <w:lang w:eastAsia="en-GB"/>
              </w:rPr>
            </w:pPr>
          </w:p>
        </w:tc>
      </w:tr>
    </w:tbl>
    <w:p w14:paraId="325FE3F2" w14:textId="77777777" w:rsidR="00D1663A" w:rsidRDefault="00D1663A" w:rsidP="7D755B78">
      <w:pPr>
        <w:pStyle w:val="Standard"/>
        <w:rPr>
          <w:rFonts w:ascii="Arial" w:hAnsi="Arial" w:cs="Arial"/>
          <w:b/>
          <w:bCs/>
          <w:sz w:val="24"/>
        </w:rPr>
      </w:pPr>
    </w:p>
    <w:p w14:paraId="18978787" w14:textId="7AD27F7D" w:rsidR="51FE0CF5" w:rsidRDefault="51FE0CF5" w:rsidP="51FE0CF5">
      <w:pPr>
        <w:pStyle w:val="Standard"/>
      </w:pPr>
      <w:r w:rsidRPr="51FE0CF5">
        <w:rPr>
          <w:rFonts w:ascii="Arial" w:hAnsi="Arial" w:cs="Arial"/>
          <w:b/>
          <w:bCs/>
          <w:sz w:val="24"/>
        </w:rPr>
        <w:t xml:space="preserve">4. Do you wish to receive LINKnet newsletter by email?  </w:t>
      </w:r>
      <w:r>
        <w:tab/>
      </w:r>
    </w:p>
    <w:tbl>
      <w:tblPr>
        <w:tblW w:w="0" w:type="auto"/>
        <w:tblInd w:w="10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628"/>
        <w:gridCol w:w="1736"/>
      </w:tblGrid>
      <w:tr w:rsidR="7D755B78" w14:paraId="4E661E3B" w14:textId="77777777" w:rsidTr="7D755B78">
        <w:trPr>
          <w:trHeight w:val="315"/>
        </w:trPr>
        <w:tc>
          <w:tcPr>
            <w:tcW w:w="1628" w:type="dxa"/>
          </w:tcPr>
          <w:p w14:paraId="23E0620D" w14:textId="3B932CE7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Yes</w:t>
            </w:r>
          </w:p>
        </w:tc>
        <w:tc>
          <w:tcPr>
            <w:tcW w:w="1736" w:type="dxa"/>
          </w:tcPr>
          <w:p w14:paraId="39D635C9" w14:textId="693CDFC0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No</w:t>
            </w:r>
          </w:p>
        </w:tc>
      </w:tr>
      <w:tr w:rsidR="7D755B78" w14:paraId="4C2ACE19" w14:textId="77777777" w:rsidTr="7D755B78">
        <w:tc>
          <w:tcPr>
            <w:tcW w:w="1628" w:type="dxa"/>
          </w:tcPr>
          <w:p w14:paraId="4BE04597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6" w:type="dxa"/>
          </w:tcPr>
          <w:p w14:paraId="0E749EBD" w14:textId="686E0C75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</w:tbl>
    <w:p w14:paraId="20C5304E" w14:textId="08E30DD0" w:rsidR="00D1663A" w:rsidRDefault="00D1663A" w:rsidP="71139F57">
      <w:pPr>
        <w:pStyle w:val="Standard"/>
      </w:pPr>
    </w:p>
    <w:p w14:paraId="6B22D6AD" w14:textId="1C5B1515" w:rsidR="00AB4E7A" w:rsidRDefault="7D755B78" w:rsidP="7D755B78">
      <w:pPr>
        <w:pStyle w:val="Standard"/>
        <w:rPr>
          <w:rFonts w:ascii="Arial" w:hAnsi="Arial" w:cs="Arial"/>
          <w:b/>
          <w:bCs/>
          <w:sz w:val="24"/>
        </w:rPr>
      </w:pPr>
      <w:r w:rsidRPr="7D755B78">
        <w:rPr>
          <w:rFonts w:ascii="Arial" w:hAnsi="Arial" w:cs="Arial"/>
          <w:b/>
          <w:bCs/>
          <w:sz w:val="24"/>
        </w:rPr>
        <w:t>5. Gender</w:t>
      </w:r>
      <w:r w:rsidR="00955BA9">
        <w:tab/>
      </w:r>
    </w:p>
    <w:tbl>
      <w:tblPr>
        <w:tblW w:w="0" w:type="auto"/>
        <w:tblInd w:w="10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628"/>
        <w:gridCol w:w="1736"/>
        <w:gridCol w:w="1736"/>
      </w:tblGrid>
      <w:tr w:rsidR="7D755B78" w14:paraId="562E92FB" w14:textId="77777777" w:rsidTr="7D755B78">
        <w:tc>
          <w:tcPr>
            <w:tcW w:w="1628" w:type="dxa"/>
          </w:tcPr>
          <w:p w14:paraId="64249733" w14:textId="40BD5499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Male</w:t>
            </w:r>
          </w:p>
        </w:tc>
        <w:tc>
          <w:tcPr>
            <w:tcW w:w="1736" w:type="dxa"/>
          </w:tcPr>
          <w:p w14:paraId="50DC55BD" w14:textId="474B6861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>Female</w:t>
            </w:r>
          </w:p>
        </w:tc>
        <w:tc>
          <w:tcPr>
            <w:tcW w:w="1736" w:type="dxa"/>
          </w:tcPr>
          <w:p w14:paraId="5A5739C6" w14:textId="360349D5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>Other</w:t>
            </w:r>
          </w:p>
        </w:tc>
      </w:tr>
      <w:tr w:rsidR="7D755B78" w14:paraId="71CA8DA3" w14:textId="77777777" w:rsidTr="7D755B78">
        <w:tc>
          <w:tcPr>
            <w:tcW w:w="1628" w:type="dxa"/>
          </w:tcPr>
          <w:p w14:paraId="6F7A8CE6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6" w:type="dxa"/>
          </w:tcPr>
          <w:p w14:paraId="248C73B8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6" w:type="dxa"/>
          </w:tcPr>
          <w:p w14:paraId="75618574" w14:textId="562383DF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</w:tbl>
    <w:p w14:paraId="3283070F" w14:textId="5A595487" w:rsidR="00AB4E7A" w:rsidRDefault="00AB4E7A" w:rsidP="7D755B78">
      <w:pPr>
        <w:pStyle w:val="Standard"/>
        <w:rPr>
          <w:rFonts w:ascii="Arial" w:hAnsi="Arial" w:cs="Arial"/>
          <w:i/>
          <w:iCs/>
          <w:sz w:val="24"/>
        </w:rPr>
      </w:pPr>
    </w:p>
    <w:p w14:paraId="4FEB5C88" w14:textId="7D7650D6" w:rsidR="00AB4E7A" w:rsidRDefault="33B9BF5B" w:rsidP="33B9BF5B">
      <w:pPr>
        <w:pStyle w:val="Standard"/>
        <w:spacing w:before="80"/>
        <w:rPr>
          <w:rFonts w:ascii="Arial" w:hAnsi="Arial" w:cs="Arial"/>
          <w:i/>
          <w:iCs/>
          <w:sz w:val="24"/>
        </w:rPr>
      </w:pPr>
      <w:r w:rsidRPr="33B9BF5B">
        <w:rPr>
          <w:rFonts w:ascii="Arial" w:hAnsi="Arial" w:cs="Arial"/>
          <w:b/>
          <w:bCs/>
          <w:sz w:val="24"/>
        </w:rPr>
        <w:t xml:space="preserve">6. Sexual Orientation </w:t>
      </w:r>
    </w:p>
    <w:tbl>
      <w:tblPr>
        <w:tblW w:w="0" w:type="auto"/>
        <w:tblInd w:w="10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628"/>
        <w:gridCol w:w="1736"/>
        <w:gridCol w:w="1739"/>
        <w:gridCol w:w="1734"/>
        <w:gridCol w:w="1737"/>
        <w:gridCol w:w="1737"/>
      </w:tblGrid>
      <w:tr w:rsidR="7D755B78" w14:paraId="10DD0F8A" w14:textId="77777777" w:rsidTr="7D755B78">
        <w:tc>
          <w:tcPr>
            <w:tcW w:w="1628" w:type="dxa"/>
          </w:tcPr>
          <w:p w14:paraId="420CDBA4" w14:textId="00DB0970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Straight</w:t>
            </w:r>
          </w:p>
        </w:tc>
        <w:tc>
          <w:tcPr>
            <w:tcW w:w="1736" w:type="dxa"/>
          </w:tcPr>
          <w:p w14:paraId="03F43E9C" w14:textId="6242C73B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Gay</w:t>
            </w:r>
          </w:p>
        </w:tc>
        <w:tc>
          <w:tcPr>
            <w:tcW w:w="1739" w:type="dxa"/>
          </w:tcPr>
          <w:p w14:paraId="0F116B93" w14:textId="4DD22A1F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Lesbian</w:t>
            </w:r>
          </w:p>
        </w:tc>
        <w:tc>
          <w:tcPr>
            <w:tcW w:w="1734" w:type="dxa"/>
          </w:tcPr>
          <w:p w14:paraId="50DCDF3E" w14:textId="48AA6F7F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Bisexual</w:t>
            </w:r>
          </w:p>
        </w:tc>
        <w:tc>
          <w:tcPr>
            <w:tcW w:w="1737" w:type="dxa"/>
          </w:tcPr>
          <w:p w14:paraId="2213A401" w14:textId="2CB8D2CF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Transgender</w:t>
            </w:r>
          </w:p>
        </w:tc>
        <w:tc>
          <w:tcPr>
            <w:tcW w:w="1737" w:type="dxa"/>
          </w:tcPr>
          <w:p w14:paraId="03FA57DE" w14:textId="7FE4CFDD" w:rsidR="7D755B78" w:rsidRDefault="7D755B78" w:rsidP="7D755B78">
            <w:pPr>
              <w:spacing w:line="259" w:lineRule="auto"/>
              <w:rPr>
                <w:rFonts w:ascii="Arial" w:hAnsi="Arial" w:cs="Arial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>Other</w:t>
            </w:r>
          </w:p>
        </w:tc>
      </w:tr>
      <w:tr w:rsidR="7D755B78" w14:paraId="5766A3A2" w14:textId="77777777" w:rsidTr="7D755B78">
        <w:tc>
          <w:tcPr>
            <w:tcW w:w="1628" w:type="dxa"/>
          </w:tcPr>
          <w:p w14:paraId="6B5DFFEF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6" w:type="dxa"/>
          </w:tcPr>
          <w:p w14:paraId="4EBDF7C9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9" w:type="dxa"/>
          </w:tcPr>
          <w:p w14:paraId="20254FFA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4" w:type="dxa"/>
          </w:tcPr>
          <w:p w14:paraId="594BEC8A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7" w:type="dxa"/>
          </w:tcPr>
          <w:p w14:paraId="1100A8EF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7" w:type="dxa"/>
          </w:tcPr>
          <w:p w14:paraId="79F594BE" w14:textId="123604B0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</w:tbl>
    <w:p w14:paraId="4B94D5A5" w14:textId="2F95A0C3" w:rsidR="00AB4E7A" w:rsidRDefault="51FE0CF5" w:rsidP="51FE0CF5">
      <w:pPr>
        <w:pStyle w:val="Standard"/>
        <w:spacing w:before="80"/>
        <w:rPr>
          <w:rFonts w:ascii="Arial" w:hAnsi="Arial" w:cs="Arial"/>
          <w:i/>
          <w:iCs/>
          <w:sz w:val="24"/>
        </w:rPr>
      </w:pPr>
      <w:r w:rsidRPr="51FE0CF5">
        <w:rPr>
          <w:rFonts w:ascii="Arial" w:hAnsi="Arial" w:cs="Arial"/>
          <w:i/>
          <w:iCs/>
          <w:sz w:val="24"/>
        </w:rPr>
        <w:t xml:space="preserve"> </w:t>
      </w:r>
      <w:r w:rsidR="00955BA9">
        <w:tab/>
      </w:r>
    </w:p>
    <w:p w14:paraId="24275755" w14:textId="77777777" w:rsidR="00F80AB1" w:rsidRDefault="00713570" w:rsidP="7D755B78">
      <w:pPr>
        <w:rPr>
          <w:rFonts w:ascii="Arial" w:hAnsi="Arial" w:cs="Arial"/>
        </w:rPr>
      </w:pPr>
      <w:r w:rsidRPr="71139F57">
        <w:rPr>
          <w:rFonts w:ascii="Arial" w:hAnsi="Arial" w:cs="Arial"/>
          <w:b/>
          <w:bCs/>
        </w:rPr>
        <w:t>7</w:t>
      </w:r>
      <w:r w:rsidR="000C4718" w:rsidRPr="71139F57">
        <w:rPr>
          <w:rFonts w:ascii="Arial" w:hAnsi="Arial" w:cs="Arial"/>
          <w:b/>
          <w:bCs/>
        </w:rPr>
        <w:t xml:space="preserve">. </w:t>
      </w:r>
      <w:r w:rsidR="00A82053" w:rsidRPr="71139F57">
        <w:rPr>
          <w:rFonts w:ascii="Arial" w:hAnsi="Arial" w:cs="Arial"/>
          <w:b/>
          <w:bCs/>
        </w:rPr>
        <w:t>Current employment status</w:t>
      </w:r>
      <w:r w:rsidR="005C4CEC" w:rsidRPr="71139F57">
        <w:rPr>
          <w:rFonts w:ascii="Arial" w:hAnsi="Arial" w:cs="Arial"/>
          <w:b/>
          <w:bCs/>
        </w:rPr>
        <w:t xml:space="preserve">  </w:t>
      </w:r>
      <w:r w:rsidR="005C4CEC" w:rsidRPr="7D755B78">
        <w:rPr>
          <w:rFonts w:ascii="Arial" w:hAnsi="Arial" w:cs="Arial"/>
          <w:i/>
          <w:iCs/>
        </w:rPr>
        <w:t xml:space="preserve">  </w:t>
      </w:r>
    </w:p>
    <w:tbl>
      <w:tblPr>
        <w:tblW w:w="0" w:type="auto"/>
        <w:tblInd w:w="10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628"/>
        <w:gridCol w:w="1736"/>
        <w:gridCol w:w="1739"/>
        <w:gridCol w:w="1734"/>
      </w:tblGrid>
      <w:tr w:rsidR="7D755B78" w14:paraId="0ECFD6E5" w14:textId="77777777" w:rsidTr="7D755B78">
        <w:tc>
          <w:tcPr>
            <w:tcW w:w="1628" w:type="dxa"/>
          </w:tcPr>
          <w:p w14:paraId="5E2B6FCF" w14:textId="50060F6E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Full-time</w:t>
            </w:r>
          </w:p>
        </w:tc>
        <w:tc>
          <w:tcPr>
            <w:tcW w:w="1736" w:type="dxa"/>
          </w:tcPr>
          <w:p w14:paraId="3C5404D5" w14:textId="03DAB151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Part-time</w:t>
            </w:r>
          </w:p>
        </w:tc>
        <w:tc>
          <w:tcPr>
            <w:tcW w:w="1739" w:type="dxa"/>
          </w:tcPr>
          <w:p w14:paraId="0DA56C78" w14:textId="1E5A6F1A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Unemployed</w:t>
            </w:r>
          </w:p>
        </w:tc>
        <w:tc>
          <w:tcPr>
            <w:tcW w:w="1734" w:type="dxa"/>
          </w:tcPr>
          <w:p w14:paraId="0165E724" w14:textId="7C60D00F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Student</w:t>
            </w:r>
          </w:p>
        </w:tc>
      </w:tr>
      <w:tr w:rsidR="7D755B78" w14:paraId="1ED2E7A3" w14:textId="77777777" w:rsidTr="7D755B78">
        <w:tc>
          <w:tcPr>
            <w:tcW w:w="1628" w:type="dxa"/>
          </w:tcPr>
          <w:p w14:paraId="7143B9CE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6" w:type="dxa"/>
          </w:tcPr>
          <w:p w14:paraId="5284A669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9" w:type="dxa"/>
          </w:tcPr>
          <w:p w14:paraId="4CF5A6EB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4" w:type="dxa"/>
          </w:tcPr>
          <w:p w14:paraId="72C93109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</w:tbl>
    <w:p w14:paraId="6676DC18" w14:textId="068ABC9C" w:rsidR="7D755B78" w:rsidRDefault="7D755B78" w:rsidP="7D755B78">
      <w:pPr>
        <w:rPr>
          <w:rFonts w:ascii="Arial" w:hAnsi="Arial" w:cs="Arial"/>
          <w:b/>
          <w:bCs/>
          <w:lang w:eastAsia="en-GB"/>
        </w:rPr>
      </w:pPr>
    </w:p>
    <w:p w14:paraId="13725A62" w14:textId="22C5CA5B" w:rsidR="00083916" w:rsidRDefault="0AFE7DC0" w:rsidP="7D755B78">
      <w:pPr>
        <w:rPr>
          <w:rFonts w:ascii="Arial" w:hAnsi="Arial" w:cs="Arial"/>
          <w:b/>
          <w:bCs/>
          <w:lang w:eastAsia="en-GB"/>
        </w:rPr>
      </w:pPr>
      <w:r w:rsidRPr="0AFE7DC0">
        <w:rPr>
          <w:rFonts w:ascii="Arial" w:hAnsi="Arial" w:cs="Arial"/>
          <w:b/>
          <w:bCs/>
          <w:lang w:eastAsia="en-GB"/>
        </w:rPr>
        <w:t xml:space="preserve">8. Religion </w:t>
      </w:r>
    </w:p>
    <w:tbl>
      <w:tblPr>
        <w:tblW w:w="0" w:type="auto"/>
        <w:tblInd w:w="10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628"/>
        <w:gridCol w:w="1736"/>
        <w:gridCol w:w="1739"/>
        <w:gridCol w:w="1734"/>
        <w:gridCol w:w="1737"/>
        <w:gridCol w:w="1737"/>
      </w:tblGrid>
      <w:tr w:rsidR="0AFE7DC0" w14:paraId="36815801" w14:textId="77777777" w:rsidTr="0AFE7DC0">
        <w:tc>
          <w:tcPr>
            <w:tcW w:w="1628" w:type="dxa"/>
          </w:tcPr>
          <w:p w14:paraId="067F85DE" w14:textId="61ABEDF4" w:rsidR="0AFE7DC0" w:rsidRDefault="0AFE7DC0" w:rsidP="0AFE7DC0">
            <w:pPr>
              <w:spacing w:line="259" w:lineRule="auto"/>
            </w:pPr>
            <w:r w:rsidRPr="0AFE7DC0">
              <w:rPr>
                <w:rFonts w:ascii="Arial" w:hAnsi="Arial" w:cs="Arial"/>
                <w:lang w:eastAsia="en-GB"/>
              </w:rPr>
              <w:t>Christianity</w:t>
            </w:r>
          </w:p>
        </w:tc>
        <w:tc>
          <w:tcPr>
            <w:tcW w:w="1736" w:type="dxa"/>
          </w:tcPr>
          <w:p w14:paraId="519B1F29" w14:textId="5420DB0E" w:rsidR="0AFE7DC0" w:rsidRDefault="0AFE7DC0" w:rsidP="0AFE7DC0">
            <w:pPr>
              <w:spacing w:line="259" w:lineRule="auto"/>
            </w:pPr>
            <w:r w:rsidRPr="0AFE7DC0">
              <w:rPr>
                <w:rFonts w:ascii="Arial" w:hAnsi="Arial" w:cs="Arial"/>
                <w:lang w:eastAsia="en-GB"/>
              </w:rPr>
              <w:t>Islam</w:t>
            </w:r>
          </w:p>
        </w:tc>
        <w:tc>
          <w:tcPr>
            <w:tcW w:w="1739" w:type="dxa"/>
          </w:tcPr>
          <w:p w14:paraId="7CF399A1" w14:textId="3E4DA57F" w:rsidR="0AFE7DC0" w:rsidRDefault="0AFE7DC0" w:rsidP="0AFE7DC0">
            <w:pPr>
              <w:spacing w:line="259" w:lineRule="auto"/>
            </w:pPr>
            <w:r w:rsidRPr="0AFE7DC0">
              <w:rPr>
                <w:rFonts w:ascii="Arial" w:hAnsi="Arial" w:cs="Arial"/>
                <w:lang w:eastAsia="en-GB"/>
              </w:rPr>
              <w:t>Judaism</w:t>
            </w:r>
          </w:p>
        </w:tc>
        <w:tc>
          <w:tcPr>
            <w:tcW w:w="1734" w:type="dxa"/>
          </w:tcPr>
          <w:p w14:paraId="69D39B1B" w14:textId="30DB2C2B" w:rsidR="0AFE7DC0" w:rsidRDefault="0AFE7DC0" w:rsidP="0AFE7DC0">
            <w:pPr>
              <w:spacing w:line="259" w:lineRule="auto"/>
            </w:pPr>
            <w:r w:rsidRPr="0AFE7DC0">
              <w:rPr>
                <w:rFonts w:ascii="Arial" w:hAnsi="Arial" w:cs="Arial"/>
                <w:lang w:eastAsia="en-GB"/>
              </w:rPr>
              <w:t>Buddhism</w:t>
            </w:r>
          </w:p>
        </w:tc>
        <w:tc>
          <w:tcPr>
            <w:tcW w:w="1737" w:type="dxa"/>
          </w:tcPr>
          <w:p w14:paraId="7FBF64B1" w14:textId="416A25A7" w:rsidR="0AFE7DC0" w:rsidRDefault="0AFE7DC0" w:rsidP="0AFE7DC0">
            <w:pPr>
              <w:spacing w:line="259" w:lineRule="auto"/>
            </w:pPr>
            <w:r w:rsidRPr="0AFE7DC0">
              <w:rPr>
                <w:rFonts w:ascii="Arial" w:hAnsi="Arial" w:cs="Arial"/>
                <w:lang w:eastAsia="en-GB"/>
              </w:rPr>
              <w:t>Hinduism</w:t>
            </w:r>
          </w:p>
        </w:tc>
        <w:tc>
          <w:tcPr>
            <w:tcW w:w="1737" w:type="dxa"/>
          </w:tcPr>
          <w:p w14:paraId="4CD1F752" w14:textId="7FE4CFDD" w:rsidR="0AFE7DC0" w:rsidRDefault="0AFE7DC0" w:rsidP="0AFE7DC0">
            <w:pPr>
              <w:spacing w:line="259" w:lineRule="auto"/>
              <w:rPr>
                <w:rFonts w:ascii="Arial" w:hAnsi="Arial" w:cs="Arial"/>
                <w:lang w:eastAsia="en-GB"/>
              </w:rPr>
            </w:pPr>
            <w:r w:rsidRPr="0AFE7DC0">
              <w:rPr>
                <w:rFonts w:ascii="Arial" w:hAnsi="Arial" w:cs="Arial"/>
                <w:lang w:eastAsia="en-GB"/>
              </w:rPr>
              <w:t>Other</w:t>
            </w:r>
          </w:p>
        </w:tc>
      </w:tr>
      <w:tr w:rsidR="0AFE7DC0" w14:paraId="276E1618" w14:textId="77777777" w:rsidTr="0AFE7DC0">
        <w:tc>
          <w:tcPr>
            <w:tcW w:w="1628" w:type="dxa"/>
          </w:tcPr>
          <w:p w14:paraId="521DD3E6" w14:textId="77777777" w:rsidR="0AFE7DC0" w:rsidRDefault="0AFE7DC0" w:rsidP="0AFE7DC0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6" w:type="dxa"/>
          </w:tcPr>
          <w:p w14:paraId="7B6A735D" w14:textId="77777777" w:rsidR="0AFE7DC0" w:rsidRDefault="0AFE7DC0" w:rsidP="0AFE7DC0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9" w:type="dxa"/>
          </w:tcPr>
          <w:p w14:paraId="0FE41F7E" w14:textId="77777777" w:rsidR="0AFE7DC0" w:rsidRDefault="0AFE7DC0" w:rsidP="0AFE7DC0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4" w:type="dxa"/>
          </w:tcPr>
          <w:p w14:paraId="245B65B2" w14:textId="77777777" w:rsidR="0AFE7DC0" w:rsidRDefault="0AFE7DC0" w:rsidP="0AFE7DC0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7" w:type="dxa"/>
          </w:tcPr>
          <w:p w14:paraId="6F1C369D" w14:textId="77777777" w:rsidR="0AFE7DC0" w:rsidRDefault="0AFE7DC0" w:rsidP="0AFE7DC0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7" w:type="dxa"/>
          </w:tcPr>
          <w:p w14:paraId="762F048C" w14:textId="123604B0" w:rsidR="0AFE7DC0" w:rsidRDefault="0AFE7DC0" w:rsidP="0AFE7DC0">
            <w:pPr>
              <w:rPr>
                <w:rFonts w:ascii="Arial" w:hAnsi="Arial" w:cs="Arial"/>
                <w:lang w:eastAsia="en-GB"/>
              </w:rPr>
            </w:pPr>
          </w:p>
        </w:tc>
      </w:tr>
    </w:tbl>
    <w:p w14:paraId="53D33A72" w14:textId="410522C2" w:rsidR="0AFE7DC0" w:rsidRDefault="0AFE7DC0" w:rsidP="0AFE7DC0">
      <w:pPr>
        <w:rPr>
          <w:rFonts w:ascii="Arial" w:hAnsi="Arial" w:cs="Arial"/>
          <w:b/>
          <w:bCs/>
          <w:lang w:eastAsia="en-GB"/>
        </w:rPr>
      </w:pPr>
    </w:p>
    <w:p w14:paraId="2ADEAB45" w14:textId="5183104F" w:rsidR="00F5320C" w:rsidRDefault="3E9C4490" w:rsidP="7D755B78">
      <w:pPr>
        <w:rPr>
          <w:rFonts w:ascii="Arial" w:hAnsi="Arial" w:cs="Arial"/>
          <w:lang w:eastAsia="en-GB"/>
        </w:rPr>
      </w:pPr>
      <w:r w:rsidRPr="3E9C4490">
        <w:rPr>
          <w:rFonts w:ascii="Arial" w:hAnsi="Arial" w:cs="Arial"/>
          <w:b/>
          <w:bCs/>
          <w:lang w:eastAsia="en-GB"/>
        </w:rPr>
        <w:t>9. Length unemployed</w:t>
      </w:r>
      <w:r w:rsidRPr="3E9C4490">
        <w:rPr>
          <w:rFonts w:ascii="Arial" w:hAnsi="Arial" w:cs="Arial"/>
          <w:lang w:eastAsia="en-GB"/>
        </w:rPr>
        <w:t xml:space="preserve"> </w:t>
      </w:r>
    </w:p>
    <w:tbl>
      <w:tblPr>
        <w:tblW w:w="0" w:type="auto"/>
        <w:tblInd w:w="10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628"/>
        <w:gridCol w:w="1736"/>
        <w:gridCol w:w="1785"/>
        <w:gridCol w:w="1688"/>
      </w:tblGrid>
      <w:tr w:rsidR="7D755B78" w14:paraId="3C46DA03" w14:textId="77777777" w:rsidTr="7D755B78">
        <w:tc>
          <w:tcPr>
            <w:tcW w:w="1628" w:type="dxa"/>
          </w:tcPr>
          <w:p w14:paraId="674B3A12" w14:textId="64CF4AF2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 xml:space="preserve">0-6 months </w:t>
            </w:r>
          </w:p>
        </w:tc>
        <w:tc>
          <w:tcPr>
            <w:tcW w:w="1736" w:type="dxa"/>
          </w:tcPr>
          <w:p w14:paraId="2E1BDEA2" w14:textId="0FFE702F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7-12 months</w:t>
            </w:r>
          </w:p>
        </w:tc>
        <w:tc>
          <w:tcPr>
            <w:tcW w:w="1785" w:type="dxa"/>
          </w:tcPr>
          <w:p w14:paraId="0B05A862" w14:textId="747B25D5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13-24 months</w:t>
            </w:r>
          </w:p>
        </w:tc>
        <w:tc>
          <w:tcPr>
            <w:tcW w:w="1688" w:type="dxa"/>
          </w:tcPr>
          <w:p w14:paraId="188E63D8" w14:textId="05213B3F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25+ months</w:t>
            </w:r>
          </w:p>
        </w:tc>
      </w:tr>
      <w:tr w:rsidR="7D755B78" w14:paraId="7FDCD64F" w14:textId="77777777" w:rsidTr="7D755B78">
        <w:tc>
          <w:tcPr>
            <w:tcW w:w="1628" w:type="dxa"/>
          </w:tcPr>
          <w:p w14:paraId="72748752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6" w:type="dxa"/>
          </w:tcPr>
          <w:p w14:paraId="798DF665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85" w:type="dxa"/>
          </w:tcPr>
          <w:p w14:paraId="091949F1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688" w:type="dxa"/>
          </w:tcPr>
          <w:p w14:paraId="4E0184DA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</w:tbl>
    <w:p w14:paraId="3656B9AB" w14:textId="14AB47D1" w:rsidR="00BB31F0" w:rsidRDefault="00BB31F0" w:rsidP="7D755B78">
      <w:pPr>
        <w:rPr>
          <w:rFonts w:ascii="Arial" w:hAnsi="Arial" w:cs="Arial"/>
          <w:lang w:eastAsia="en-GB"/>
        </w:rPr>
      </w:pPr>
    </w:p>
    <w:p w14:paraId="65888314" w14:textId="0785EBA3" w:rsidR="00CC625D" w:rsidRPr="001C403D" w:rsidRDefault="3E9C4490" w:rsidP="001C403D">
      <w:r w:rsidRPr="3E9C4490">
        <w:rPr>
          <w:rFonts w:ascii="Arial" w:hAnsi="Arial" w:cs="Arial"/>
          <w:b/>
          <w:bCs/>
          <w:lang w:eastAsia="en-GB"/>
        </w:rPr>
        <w:t>10. Your qualification</w:t>
      </w:r>
      <w:r w:rsidR="7D755B78">
        <w:tab/>
      </w:r>
      <w:r w:rsidR="7D755B78">
        <w:tab/>
      </w:r>
      <w:r w:rsidR="7D755B78">
        <w:tab/>
      </w:r>
      <w:r w:rsidR="7D755B78">
        <w:tab/>
      </w:r>
      <w:r w:rsidR="7D755B78">
        <w:tab/>
      </w:r>
      <w:r w:rsidR="7D755B78">
        <w:tab/>
      </w:r>
    </w:p>
    <w:tbl>
      <w:tblPr>
        <w:tblW w:w="0" w:type="auto"/>
        <w:tblInd w:w="10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4005"/>
        <w:gridCol w:w="795"/>
        <w:gridCol w:w="4740"/>
        <w:gridCol w:w="724"/>
      </w:tblGrid>
      <w:tr w:rsidR="7D755B78" w14:paraId="4E67DFAD" w14:textId="77777777" w:rsidTr="0AFE7DC0">
        <w:trPr>
          <w:trHeight w:val="300"/>
        </w:trPr>
        <w:tc>
          <w:tcPr>
            <w:tcW w:w="4005" w:type="dxa"/>
          </w:tcPr>
          <w:p w14:paraId="5DDDDF7B" w14:textId="646BBCD7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No Qualifications</w:t>
            </w:r>
          </w:p>
        </w:tc>
        <w:tc>
          <w:tcPr>
            <w:tcW w:w="795" w:type="dxa"/>
          </w:tcPr>
          <w:p w14:paraId="6813904C" w14:textId="70D22B75" w:rsidR="7D755B78" w:rsidRDefault="7D755B78" w:rsidP="7D755B78">
            <w:pPr>
              <w:spacing w:line="259" w:lineRule="auto"/>
              <w:rPr>
                <w:rFonts w:ascii="Arial" w:hAnsi="Arial" w:cs="Arial"/>
                <w:lang w:eastAsia="en-GB"/>
              </w:rPr>
            </w:pPr>
          </w:p>
        </w:tc>
        <w:tc>
          <w:tcPr>
            <w:tcW w:w="4740" w:type="dxa"/>
          </w:tcPr>
          <w:p w14:paraId="4588ADAA" w14:textId="34C0CB2E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Less than SVQ/NVQ Level 1</w:t>
            </w:r>
          </w:p>
        </w:tc>
        <w:tc>
          <w:tcPr>
            <w:tcW w:w="724" w:type="dxa"/>
          </w:tcPr>
          <w:p w14:paraId="5BE18AC6" w14:textId="678E05E3" w:rsidR="7D755B78" w:rsidRDefault="7D755B78" w:rsidP="7D755B78">
            <w:pPr>
              <w:spacing w:line="259" w:lineRule="auto"/>
              <w:rPr>
                <w:rFonts w:ascii="Arial" w:hAnsi="Arial" w:cs="Arial"/>
                <w:lang w:eastAsia="en-GB"/>
              </w:rPr>
            </w:pPr>
          </w:p>
        </w:tc>
      </w:tr>
      <w:tr w:rsidR="7D755B78" w14:paraId="69D38FC0" w14:textId="77777777" w:rsidTr="0AFE7DC0">
        <w:tc>
          <w:tcPr>
            <w:tcW w:w="4005" w:type="dxa"/>
          </w:tcPr>
          <w:p w14:paraId="489C91B4" w14:textId="4969904B" w:rsidR="7D755B78" w:rsidRDefault="7D755B78" w:rsidP="7D755B78">
            <w:pPr>
              <w:rPr>
                <w:rFonts w:ascii="Arial" w:hAnsi="Arial" w:cs="Arial"/>
                <w:color w:val="FF0000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>SVQ/NVQ Level 1 or equivalent</w:t>
            </w:r>
          </w:p>
        </w:tc>
        <w:tc>
          <w:tcPr>
            <w:tcW w:w="795" w:type="dxa"/>
          </w:tcPr>
          <w:p w14:paraId="22EB6F25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4740" w:type="dxa"/>
          </w:tcPr>
          <w:p w14:paraId="3129E3C4" w14:textId="2BF95760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 xml:space="preserve">SVQ/NVQ Level 2 or equivalent </w:t>
            </w:r>
          </w:p>
        </w:tc>
        <w:tc>
          <w:tcPr>
            <w:tcW w:w="724" w:type="dxa"/>
          </w:tcPr>
          <w:p w14:paraId="24C7BDB9" w14:textId="21B3915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  <w:tr w:rsidR="7D755B78" w14:paraId="665C8B99" w14:textId="77777777" w:rsidTr="0AFE7DC0">
        <w:tc>
          <w:tcPr>
            <w:tcW w:w="4005" w:type="dxa"/>
          </w:tcPr>
          <w:p w14:paraId="77BB2D71" w14:textId="164FFBBD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 xml:space="preserve">SVQ/NVQ Level 3 or equivalent </w:t>
            </w:r>
          </w:p>
        </w:tc>
        <w:tc>
          <w:tcPr>
            <w:tcW w:w="795" w:type="dxa"/>
          </w:tcPr>
          <w:p w14:paraId="00766F7D" w14:textId="24D507D3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4740" w:type="dxa"/>
          </w:tcPr>
          <w:p w14:paraId="5A7FE2CF" w14:textId="44ACB8D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>SVQ/NVQ Level 4 or equivalent (degree)</w:t>
            </w:r>
          </w:p>
        </w:tc>
        <w:tc>
          <w:tcPr>
            <w:tcW w:w="724" w:type="dxa"/>
          </w:tcPr>
          <w:p w14:paraId="00A618CC" w14:textId="547E55CD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  <w:tr w:rsidR="7D755B78" w14:paraId="772909C0" w14:textId="77777777" w:rsidTr="0AFE7DC0">
        <w:tc>
          <w:tcPr>
            <w:tcW w:w="4005" w:type="dxa"/>
          </w:tcPr>
          <w:p w14:paraId="6EADA0B0" w14:textId="0EBF0282" w:rsidR="7D755B78" w:rsidRDefault="7D755B78" w:rsidP="7D755B78">
            <w:pPr>
              <w:rPr>
                <w:rFonts w:ascii="Arial" w:hAnsi="Arial" w:cs="Arial"/>
                <w:color w:val="FF0000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>SVQ/NVQ Level 5 or equivalent – postgraduate)</w:t>
            </w:r>
          </w:p>
        </w:tc>
        <w:tc>
          <w:tcPr>
            <w:tcW w:w="795" w:type="dxa"/>
          </w:tcPr>
          <w:p w14:paraId="4A6C0EEB" w14:textId="58F38DC0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4740" w:type="dxa"/>
          </w:tcPr>
          <w:p w14:paraId="22D30A4E" w14:textId="5B2CE0AF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>Other/Don’t know</w:t>
            </w:r>
          </w:p>
        </w:tc>
        <w:tc>
          <w:tcPr>
            <w:tcW w:w="724" w:type="dxa"/>
          </w:tcPr>
          <w:p w14:paraId="3D98DF91" w14:textId="4884B870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</w:tbl>
    <w:p w14:paraId="0FDC8460" w14:textId="7230683D" w:rsidR="7D755B78" w:rsidRDefault="7D755B78" w:rsidP="7D755B78">
      <w:pPr>
        <w:pStyle w:val="Standard"/>
        <w:rPr>
          <w:rFonts w:ascii="Arial" w:hAnsi="Arial" w:cs="Arial"/>
          <w:b/>
          <w:bCs/>
          <w:sz w:val="24"/>
        </w:rPr>
      </w:pPr>
    </w:p>
    <w:p w14:paraId="49D9D717" w14:textId="6706A559" w:rsidR="005C4CEC" w:rsidRDefault="3E9C4490" w:rsidP="3E9C4490">
      <w:pPr>
        <w:pStyle w:val="Standard"/>
        <w:rPr>
          <w:rFonts w:ascii="Arial" w:hAnsi="Arial" w:cs="Arial"/>
          <w:b/>
          <w:bCs/>
          <w:sz w:val="24"/>
        </w:rPr>
      </w:pPr>
      <w:r w:rsidRPr="3E9C4490">
        <w:rPr>
          <w:rFonts w:ascii="Arial" w:hAnsi="Arial" w:cs="Arial"/>
          <w:b/>
          <w:bCs/>
          <w:sz w:val="24"/>
        </w:rPr>
        <w:lastRenderedPageBreak/>
        <w:t xml:space="preserve">11. </w:t>
      </w:r>
      <w:r w:rsidRPr="3E9C4490">
        <w:rPr>
          <w:rFonts w:ascii="Arial" w:hAnsi="Arial" w:cs="Arial"/>
          <w:b/>
          <w:bCs/>
          <w:sz w:val="24"/>
          <w:lang w:val="en-GB" w:eastAsia="en-GB"/>
        </w:rPr>
        <w:t>Age Range:</w:t>
      </w:r>
    </w:p>
    <w:tbl>
      <w:tblPr>
        <w:tblW w:w="0" w:type="auto"/>
        <w:tblInd w:w="10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628"/>
        <w:gridCol w:w="1736"/>
        <w:gridCol w:w="1739"/>
        <w:gridCol w:w="1734"/>
        <w:gridCol w:w="1737"/>
        <w:gridCol w:w="1737"/>
      </w:tblGrid>
      <w:tr w:rsidR="7D755B78" w14:paraId="2F881C7A" w14:textId="77777777" w:rsidTr="7D755B78">
        <w:tc>
          <w:tcPr>
            <w:tcW w:w="1628" w:type="dxa"/>
          </w:tcPr>
          <w:p w14:paraId="050E4BB8" w14:textId="67F2B6EC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16-18</w:t>
            </w:r>
          </w:p>
        </w:tc>
        <w:tc>
          <w:tcPr>
            <w:tcW w:w="1736" w:type="dxa"/>
          </w:tcPr>
          <w:p w14:paraId="49684205" w14:textId="535BDDE0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19-25</w:t>
            </w:r>
          </w:p>
        </w:tc>
        <w:tc>
          <w:tcPr>
            <w:tcW w:w="1739" w:type="dxa"/>
          </w:tcPr>
          <w:p w14:paraId="498856A1" w14:textId="71EEF98B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26-35</w:t>
            </w:r>
          </w:p>
        </w:tc>
        <w:tc>
          <w:tcPr>
            <w:tcW w:w="1734" w:type="dxa"/>
          </w:tcPr>
          <w:p w14:paraId="27598DE1" w14:textId="6A3DF909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36-45</w:t>
            </w:r>
          </w:p>
        </w:tc>
        <w:tc>
          <w:tcPr>
            <w:tcW w:w="1737" w:type="dxa"/>
          </w:tcPr>
          <w:p w14:paraId="7A4EE6C3" w14:textId="6C16CBFD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46-59</w:t>
            </w:r>
          </w:p>
        </w:tc>
        <w:tc>
          <w:tcPr>
            <w:tcW w:w="1737" w:type="dxa"/>
          </w:tcPr>
          <w:p w14:paraId="2C430D98" w14:textId="6D5F8646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60+</w:t>
            </w:r>
          </w:p>
        </w:tc>
      </w:tr>
      <w:tr w:rsidR="7D755B78" w14:paraId="0A3979A9" w14:textId="77777777" w:rsidTr="7D755B78">
        <w:tc>
          <w:tcPr>
            <w:tcW w:w="1628" w:type="dxa"/>
          </w:tcPr>
          <w:p w14:paraId="721DEA47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6" w:type="dxa"/>
          </w:tcPr>
          <w:p w14:paraId="452F644B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9" w:type="dxa"/>
          </w:tcPr>
          <w:p w14:paraId="4120BC48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4" w:type="dxa"/>
          </w:tcPr>
          <w:p w14:paraId="09404423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7" w:type="dxa"/>
          </w:tcPr>
          <w:p w14:paraId="0F618461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7" w:type="dxa"/>
          </w:tcPr>
          <w:p w14:paraId="394FEE7F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</w:tbl>
    <w:p w14:paraId="71EC6DDF" w14:textId="568ADFB9" w:rsidR="7D755B78" w:rsidRDefault="7D755B78" w:rsidP="0AFE7DC0">
      <w:pPr>
        <w:pStyle w:val="Standard"/>
        <w:rPr>
          <w:rFonts w:ascii="Arial" w:hAnsi="Arial" w:cs="Arial"/>
          <w:b/>
          <w:bCs/>
          <w:sz w:val="24"/>
        </w:rPr>
      </w:pPr>
    </w:p>
    <w:p w14:paraId="46D0F0C1" w14:textId="3AC640C5" w:rsidR="00113291" w:rsidRPr="003F151B" w:rsidRDefault="3E9C4490" w:rsidP="3E9C4490">
      <w:pPr>
        <w:pStyle w:val="Standard"/>
        <w:rPr>
          <w:rFonts w:ascii="Arial" w:hAnsi="Arial" w:cs="Arial"/>
          <w:b/>
          <w:bCs/>
          <w:sz w:val="24"/>
          <w:lang w:val="en-GB" w:eastAsia="en-GB"/>
        </w:rPr>
      </w:pPr>
      <w:r w:rsidRPr="3E9C4490">
        <w:rPr>
          <w:rFonts w:ascii="Arial" w:hAnsi="Arial" w:cs="Arial"/>
          <w:b/>
          <w:bCs/>
          <w:sz w:val="24"/>
          <w:lang w:val="en-GB" w:eastAsia="en-GB"/>
        </w:rPr>
        <w:t xml:space="preserve">12. How long have you been in the UK?  </w:t>
      </w:r>
    </w:p>
    <w:p w14:paraId="2D33CD36" w14:textId="5B9E89FC" w:rsidR="7D755B78" w:rsidRDefault="7D755B78" w:rsidP="53FC96CE">
      <w:pPr>
        <w:pStyle w:val="Standard"/>
        <w:rPr>
          <w:rFonts w:ascii="Arial" w:hAnsi="Arial" w:cs="Arial"/>
          <w:b/>
          <w:bCs/>
          <w:sz w:val="24"/>
        </w:rPr>
      </w:pPr>
    </w:p>
    <w:p w14:paraId="203C54FA" w14:textId="49B97874" w:rsidR="53FC96CE" w:rsidRDefault="53FC96CE" w:rsidP="53FC96CE">
      <w:pPr>
        <w:pStyle w:val="Standard"/>
        <w:rPr>
          <w:rFonts w:ascii="Arial" w:hAnsi="Arial" w:cs="Arial"/>
          <w:b/>
          <w:bCs/>
          <w:sz w:val="24"/>
        </w:rPr>
      </w:pPr>
    </w:p>
    <w:p w14:paraId="2ABF08DE" w14:textId="0F1098AD" w:rsidR="00722776" w:rsidRDefault="3E9C4490" w:rsidP="3E9C4490">
      <w:pPr>
        <w:pStyle w:val="Standard"/>
        <w:rPr>
          <w:rFonts w:ascii="Arial" w:hAnsi="Arial" w:cs="Arial"/>
          <w:sz w:val="24"/>
        </w:rPr>
      </w:pPr>
      <w:r w:rsidRPr="3E9C4490">
        <w:rPr>
          <w:rFonts w:ascii="Arial" w:hAnsi="Arial" w:cs="Arial"/>
          <w:b/>
          <w:bCs/>
          <w:sz w:val="24"/>
        </w:rPr>
        <w:t>13. What is your residential status?</w:t>
      </w:r>
    </w:p>
    <w:tbl>
      <w:tblPr>
        <w:tblW w:w="0" w:type="auto"/>
        <w:tblInd w:w="10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2085"/>
        <w:gridCol w:w="1755"/>
        <w:gridCol w:w="1263"/>
        <w:gridCol w:w="1365"/>
        <w:gridCol w:w="1830"/>
        <w:gridCol w:w="2013"/>
      </w:tblGrid>
      <w:tr w:rsidR="7D755B78" w14:paraId="730BA7EB" w14:textId="77777777" w:rsidTr="7D755B78">
        <w:tc>
          <w:tcPr>
            <w:tcW w:w="2085" w:type="dxa"/>
          </w:tcPr>
          <w:p w14:paraId="69EDFAB3" w14:textId="7CCBCC9B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Refugee/Asylum seeker</w:t>
            </w:r>
          </w:p>
        </w:tc>
        <w:tc>
          <w:tcPr>
            <w:tcW w:w="1755" w:type="dxa"/>
          </w:tcPr>
          <w:p w14:paraId="10CABEC8" w14:textId="7E8550AB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Spouse Visa</w:t>
            </w:r>
          </w:p>
        </w:tc>
        <w:tc>
          <w:tcPr>
            <w:tcW w:w="1263" w:type="dxa"/>
          </w:tcPr>
          <w:p w14:paraId="202933EA" w14:textId="17600DC6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Student</w:t>
            </w:r>
          </w:p>
        </w:tc>
        <w:tc>
          <w:tcPr>
            <w:tcW w:w="1365" w:type="dxa"/>
          </w:tcPr>
          <w:p w14:paraId="5093AE7F" w14:textId="3D452074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Economic Migrant</w:t>
            </w:r>
          </w:p>
        </w:tc>
        <w:tc>
          <w:tcPr>
            <w:tcW w:w="1830" w:type="dxa"/>
          </w:tcPr>
          <w:p w14:paraId="3BED9625" w14:textId="49ED4BEF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British Citizen</w:t>
            </w:r>
          </w:p>
        </w:tc>
        <w:tc>
          <w:tcPr>
            <w:tcW w:w="2013" w:type="dxa"/>
          </w:tcPr>
          <w:p w14:paraId="1D2324D0" w14:textId="358F9026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EU Citizen</w:t>
            </w:r>
          </w:p>
        </w:tc>
      </w:tr>
      <w:tr w:rsidR="7D755B78" w14:paraId="76187945" w14:textId="77777777" w:rsidTr="7D755B78">
        <w:tc>
          <w:tcPr>
            <w:tcW w:w="2085" w:type="dxa"/>
          </w:tcPr>
          <w:p w14:paraId="24C2D7B1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55" w:type="dxa"/>
          </w:tcPr>
          <w:p w14:paraId="248846B2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263" w:type="dxa"/>
          </w:tcPr>
          <w:p w14:paraId="2F1599A4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365" w:type="dxa"/>
          </w:tcPr>
          <w:p w14:paraId="3B263455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830" w:type="dxa"/>
          </w:tcPr>
          <w:p w14:paraId="47E6C732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2013" w:type="dxa"/>
          </w:tcPr>
          <w:p w14:paraId="7BC8E841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</w:tbl>
    <w:p w14:paraId="62486C05" w14:textId="1788F028" w:rsidR="00722776" w:rsidRDefault="00722776" w:rsidP="7D755B78">
      <w:pPr>
        <w:pStyle w:val="Standard"/>
        <w:rPr>
          <w:rFonts w:ascii="Arial" w:hAnsi="Arial" w:cs="Arial"/>
          <w:b/>
          <w:bCs/>
          <w:sz w:val="24"/>
        </w:rPr>
      </w:pPr>
    </w:p>
    <w:p w14:paraId="06322CC1" w14:textId="62F88FAA" w:rsidR="00722776" w:rsidRDefault="3E9C4490" w:rsidP="3E9C4490">
      <w:pPr>
        <w:pStyle w:val="Standard"/>
        <w:rPr>
          <w:rFonts w:ascii="Arial" w:hAnsi="Arial" w:cs="Arial"/>
          <w:b/>
          <w:bCs/>
          <w:sz w:val="24"/>
        </w:rPr>
      </w:pPr>
      <w:r w:rsidRPr="3E9C4490">
        <w:rPr>
          <w:rFonts w:ascii="Arial" w:hAnsi="Arial" w:cs="Arial"/>
          <w:b/>
          <w:bCs/>
          <w:sz w:val="24"/>
        </w:rPr>
        <w:t xml:space="preserve">14. Did you have families and friends to support you when you first </w:t>
      </w:r>
      <w:proofErr w:type="gramStart"/>
      <w:r w:rsidRPr="3E9C4490">
        <w:rPr>
          <w:rFonts w:ascii="Arial" w:hAnsi="Arial" w:cs="Arial"/>
          <w:b/>
          <w:bCs/>
          <w:sz w:val="24"/>
        </w:rPr>
        <w:t>arrive</w:t>
      </w:r>
      <w:proofErr w:type="gramEnd"/>
      <w:r w:rsidRPr="3E9C4490">
        <w:rPr>
          <w:rFonts w:ascii="Arial" w:hAnsi="Arial" w:cs="Arial"/>
          <w:b/>
          <w:bCs/>
          <w:sz w:val="24"/>
        </w:rPr>
        <w:t xml:space="preserve"> in UK? </w:t>
      </w:r>
    </w:p>
    <w:tbl>
      <w:tblPr>
        <w:tblW w:w="0" w:type="auto"/>
        <w:tblInd w:w="10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1628"/>
        <w:gridCol w:w="1736"/>
      </w:tblGrid>
      <w:tr w:rsidR="7D755B78" w14:paraId="11657A2D" w14:textId="77777777" w:rsidTr="7D755B78">
        <w:trPr>
          <w:trHeight w:val="315"/>
        </w:trPr>
        <w:tc>
          <w:tcPr>
            <w:tcW w:w="1628" w:type="dxa"/>
          </w:tcPr>
          <w:p w14:paraId="3DFFCCC4" w14:textId="3B932CE7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Yes</w:t>
            </w:r>
          </w:p>
        </w:tc>
        <w:tc>
          <w:tcPr>
            <w:tcW w:w="1736" w:type="dxa"/>
          </w:tcPr>
          <w:p w14:paraId="78804D3B" w14:textId="693CDFC0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No</w:t>
            </w:r>
          </w:p>
        </w:tc>
      </w:tr>
      <w:tr w:rsidR="7D755B78" w14:paraId="27A4C880" w14:textId="77777777" w:rsidTr="7D755B78">
        <w:tc>
          <w:tcPr>
            <w:tcW w:w="1628" w:type="dxa"/>
          </w:tcPr>
          <w:p w14:paraId="119BD478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1736" w:type="dxa"/>
          </w:tcPr>
          <w:p w14:paraId="749D0E78" w14:textId="686E0C75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</w:tbl>
    <w:p w14:paraId="3461D779" w14:textId="5F096DEE" w:rsidR="00C44C60" w:rsidRDefault="00C44C60" w:rsidP="7D755B78">
      <w:pPr>
        <w:pStyle w:val="Standard"/>
        <w:rPr>
          <w:rFonts w:ascii="Arial" w:hAnsi="Arial" w:cs="Arial"/>
          <w:b/>
          <w:bCs/>
          <w:sz w:val="24"/>
        </w:rPr>
      </w:pPr>
    </w:p>
    <w:p w14:paraId="7D459D4A" w14:textId="3D61A902" w:rsidR="7D755B78" w:rsidRDefault="3E9C4490" w:rsidP="3E9C4490">
      <w:pPr>
        <w:pStyle w:val="Standard"/>
        <w:rPr>
          <w:rFonts w:ascii="Arial" w:hAnsi="Arial" w:cs="Arial"/>
          <w:b/>
          <w:bCs/>
          <w:sz w:val="24"/>
        </w:rPr>
      </w:pPr>
      <w:r w:rsidRPr="3E9C4490">
        <w:rPr>
          <w:rFonts w:ascii="Arial" w:hAnsi="Arial" w:cs="Arial"/>
          <w:b/>
          <w:bCs/>
          <w:sz w:val="24"/>
        </w:rPr>
        <w:t>15. Do you fit any of the following?</w:t>
      </w:r>
    </w:p>
    <w:tbl>
      <w:tblPr>
        <w:tblW w:w="0" w:type="auto"/>
        <w:tblInd w:w="10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3967"/>
        <w:gridCol w:w="786"/>
        <w:gridCol w:w="5145"/>
        <w:gridCol w:w="616"/>
      </w:tblGrid>
      <w:tr w:rsidR="7D755B78" w14:paraId="530AAA5B" w14:textId="77777777" w:rsidTr="7D755B78">
        <w:trPr>
          <w:trHeight w:val="360"/>
        </w:trPr>
        <w:tc>
          <w:tcPr>
            <w:tcW w:w="4005" w:type="dxa"/>
          </w:tcPr>
          <w:p w14:paraId="27095EDC" w14:textId="76E72FFA" w:rsidR="7D755B78" w:rsidRDefault="7D755B78" w:rsidP="7D755B78">
            <w:pPr>
              <w:spacing w:line="259" w:lineRule="auto"/>
              <w:rPr>
                <w:rFonts w:ascii="Arial" w:hAnsi="Arial" w:cs="Arial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>Jobseekers allowance claimant</w:t>
            </w:r>
          </w:p>
        </w:tc>
        <w:tc>
          <w:tcPr>
            <w:tcW w:w="795" w:type="dxa"/>
          </w:tcPr>
          <w:p w14:paraId="250C7C9F" w14:textId="70D22B75" w:rsidR="7D755B78" w:rsidRDefault="7D755B78" w:rsidP="7D755B78">
            <w:pPr>
              <w:spacing w:line="259" w:lineRule="auto"/>
              <w:rPr>
                <w:rFonts w:ascii="Arial" w:hAnsi="Arial" w:cs="Arial"/>
                <w:lang w:eastAsia="en-GB"/>
              </w:rPr>
            </w:pPr>
          </w:p>
        </w:tc>
        <w:tc>
          <w:tcPr>
            <w:tcW w:w="5205" w:type="dxa"/>
          </w:tcPr>
          <w:p w14:paraId="0BD9AB83" w14:textId="2367B7AA" w:rsidR="7D755B78" w:rsidRDefault="7D755B78" w:rsidP="7D755B78">
            <w:pPr>
              <w:spacing w:line="259" w:lineRule="auto"/>
              <w:rPr>
                <w:rFonts w:ascii="Arial" w:hAnsi="Arial" w:cs="Arial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>Lone parent</w:t>
            </w:r>
          </w:p>
        </w:tc>
        <w:tc>
          <w:tcPr>
            <w:tcW w:w="622" w:type="dxa"/>
          </w:tcPr>
          <w:p w14:paraId="5371C77F" w14:textId="678E05E3" w:rsidR="7D755B78" w:rsidRDefault="7D755B78" w:rsidP="7D755B78">
            <w:pPr>
              <w:spacing w:line="259" w:lineRule="auto"/>
              <w:rPr>
                <w:rFonts w:ascii="Arial" w:hAnsi="Arial" w:cs="Arial"/>
                <w:lang w:eastAsia="en-GB"/>
              </w:rPr>
            </w:pPr>
          </w:p>
        </w:tc>
      </w:tr>
      <w:tr w:rsidR="7D755B78" w14:paraId="7B1B4305" w14:textId="77777777" w:rsidTr="7D755B78">
        <w:tc>
          <w:tcPr>
            <w:tcW w:w="4005" w:type="dxa"/>
          </w:tcPr>
          <w:p w14:paraId="46AE32A9" w14:textId="69EB04C6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>In low waged employment</w:t>
            </w:r>
          </w:p>
        </w:tc>
        <w:tc>
          <w:tcPr>
            <w:tcW w:w="795" w:type="dxa"/>
          </w:tcPr>
          <w:p w14:paraId="1BD24ACA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5205" w:type="dxa"/>
          </w:tcPr>
          <w:p w14:paraId="1EC53D27" w14:textId="398DF16B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>Care Leaver</w:t>
            </w:r>
          </w:p>
        </w:tc>
        <w:tc>
          <w:tcPr>
            <w:tcW w:w="622" w:type="dxa"/>
          </w:tcPr>
          <w:p w14:paraId="2069F5F5" w14:textId="21B3915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  <w:tr w:rsidR="7D755B78" w14:paraId="4A2984CC" w14:textId="77777777" w:rsidTr="7D755B78">
        <w:tc>
          <w:tcPr>
            <w:tcW w:w="4005" w:type="dxa"/>
          </w:tcPr>
          <w:p w14:paraId="5FE4F984" w14:textId="37A23A51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Homeless</w:t>
            </w:r>
          </w:p>
        </w:tc>
        <w:tc>
          <w:tcPr>
            <w:tcW w:w="795" w:type="dxa"/>
          </w:tcPr>
          <w:p w14:paraId="683DE598" w14:textId="24D507D3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5205" w:type="dxa"/>
          </w:tcPr>
          <w:p w14:paraId="6DFAA082" w14:textId="07F2A2CC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>Ex-Prisoner</w:t>
            </w:r>
          </w:p>
        </w:tc>
        <w:tc>
          <w:tcPr>
            <w:tcW w:w="622" w:type="dxa"/>
          </w:tcPr>
          <w:p w14:paraId="06390D9F" w14:textId="547E55CD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  <w:tr w:rsidR="7D755B78" w14:paraId="2DA98711" w14:textId="77777777" w:rsidTr="7D755B78">
        <w:tc>
          <w:tcPr>
            <w:tcW w:w="4005" w:type="dxa"/>
          </w:tcPr>
          <w:p w14:paraId="00BEBE2E" w14:textId="6FA9103E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 xml:space="preserve">History of substance abuse </w:t>
            </w:r>
          </w:p>
        </w:tc>
        <w:tc>
          <w:tcPr>
            <w:tcW w:w="795" w:type="dxa"/>
          </w:tcPr>
          <w:p w14:paraId="34DA2862" w14:textId="58F38DC0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5205" w:type="dxa"/>
          </w:tcPr>
          <w:p w14:paraId="05634A94" w14:textId="06CE9B54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 xml:space="preserve">Mental health issues     </w:t>
            </w:r>
          </w:p>
        </w:tc>
        <w:tc>
          <w:tcPr>
            <w:tcW w:w="622" w:type="dxa"/>
          </w:tcPr>
          <w:p w14:paraId="3DD6793A" w14:textId="4884B870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  <w:tr w:rsidR="7D755B78" w14:paraId="767D7F0B" w14:textId="77777777" w:rsidTr="7D755B78">
        <w:tc>
          <w:tcPr>
            <w:tcW w:w="4005" w:type="dxa"/>
          </w:tcPr>
          <w:p w14:paraId="25C8EE02" w14:textId="7C291FB1" w:rsidR="7D755B78" w:rsidRDefault="7D755B78" w:rsidP="7D755B78">
            <w:pPr>
              <w:spacing w:line="259" w:lineRule="auto"/>
              <w:rPr>
                <w:rFonts w:ascii="Arial" w:hAnsi="Arial" w:cs="Arial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 xml:space="preserve">Have learning disability  </w:t>
            </w:r>
          </w:p>
        </w:tc>
        <w:tc>
          <w:tcPr>
            <w:tcW w:w="795" w:type="dxa"/>
          </w:tcPr>
          <w:p w14:paraId="6C61DE9C" w14:textId="06EDCB62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5205" w:type="dxa"/>
          </w:tcPr>
          <w:p w14:paraId="243B46D2" w14:textId="5604B535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>Employed</w:t>
            </w:r>
          </w:p>
        </w:tc>
        <w:tc>
          <w:tcPr>
            <w:tcW w:w="622" w:type="dxa"/>
          </w:tcPr>
          <w:p w14:paraId="1B78457B" w14:textId="05C57CDD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  <w:tr w:rsidR="7D755B78" w14:paraId="5F44881E" w14:textId="77777777" w:rsidTr="7D755B78">
        <w:tc>
          <w:tcPr>
            <w:tcW w:w="4005" w:type="dxa"/>
          </w:tcPr>
          <w:p w14:paraId="6FA54E70" w14:textId="18DAF7C1" w:rsidR="7D755B78" w:rsidRDefault="7D755B78" w:rsidP="7D755B78">
            <w:pPr>
              <w:spacing w:line="259" w:lineRule="auto"/>
              <w:rPr>
                <w:rFonts w:ascii="Arial" w:hAnsi="Arial" w:cs="Arial"/>
                <w:lang w:eastAsia="en-GB"/>
              </w:rPr>
            </w:pPr>
            <w:r w:rsidRPr="7D755B78">
              <w:rPr>
                <w:rFonts w:ascii="Arial" w:hAnsi="Arial" w:cs="Arial"/>
                <w:noProof/>
                <w:lang w:eastAsia="en-GB"/>
              </w:rPr>
              <w:t>Have</w:t>
            </w:r>
            <w:r w:rsidRPr="7D755B78">
              <w:rPr>
                <w:rFonts w:ascii="Arial" w:hAnsi="Arial" w:cs="Arial"/>
                <w:lang w:eastAsia="en-GB"/>
              </w:rPr>
              <w:t xml:space="preserve"> physical disability or ill health</w:t>
            </w:r>
          </w:p>
        </w:tc>
        <w:tc>
          <w:tcPr>
            <w:tcW w:w="795" w:type="dxa"/>
          </w:tcPr>
          <w:p w14:paraId="127365FB" w14:textId="328CE3FC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5205" w:type="dxa"/>
          </w:tcPr>
          <w:p w14:paraId="11E23042" w14:textId="3062F40C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 xml:space="preserve">Other disability </w:t>
            </w:r>
            <w:r w:rsidRPr="7D755B78">
              <w:rPr>
                <w:rFonts w:ascii="Arial" w:hAnsi="Arial" w:cs="Arial"/>
                <w:i/>
                <w:iCs/>
              </w:rPr>
              <w:t>(If yes, please describe below)</w:t>
            </w:r>
          </w:p>
        </w:tc>
        <w:tc>
          <w:tcPr>
            <w:tcW w:w="622" w:type="dxa"/>
          </w:tcPr>
          <w:p w14:paraId="194F5316" w14:textId="39B04455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</w:tbl>
    <w:p w14:paraId="412BDBBF" w14:textId="17D9AE39" w:rsidR="7D755B78" w:rsidRDefault="00955BA9" w:rsidP="7D755B78">
      <w:pPr>
        <w:pStyle w:val="Standard"/>
        <w:rPr>
          <w:rFonts w:ascii="Arial" w:hAnsi="Arial" w:cs="Arial"/>
          <w:sz w:val="24"/>
          <w:lang w:eastAsia="en-GB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7D755B78" w:rsidRPr="7D755B78">
        <w:rPr>
          <w:rFonts w:ascii="Arial" w:hAnsi="Arial" w:cs="Arial"/>
          <w:sz w:val="24"/>
          <w:lang w:eastAsia="en-GB"/>
        </w:rPr>
        <w:t xml:space="preserve"> </w:t>
      </w:r>
    </w:p>
    <w:p w14:paraId="3D0F6CD5" w14:textId="446E8BF7" w:rsidR="00CC625D" w:rsidRDefault="0AFE7DC0" w:rsidP="0AFE7DC0">
      <w:pPr>
        <w:pStyle w:val="Standard"/>
        <w:rPr>
          <w:rFonts w:ascii="Arial" w:hAnsi="Arial" w:cs="Arial"/>
          <w:i/>
          <w:iCs/>
          <w:sz w:val="24"/>
          <w:lang w:eastAsia="en-GB"/>
        </w:rPr>
      </w:pPr>
      <w:r w:rsidRPr="0AFE7DC0">
        <w:rPr>
          <w:rFonts w:ascii="Arial" w:hAnsi="Arial" w:cs="Arial"/>
          <w:b/>
          <w:bCs/>
          <w:sz w:val="24"/>
          <w:lang w:eastAsia="en-GB"/>
        </w:rPr>
        <w:t xml:space="preserve"> 16.</w:t>
      </w:r>
      <w:r w:rsidRPr="0AFE7DC0">
        <w:rPr>
          <w:rFonts w:ascii="Arial" w:hAnsi="Arial" w:cs="Arial"/>
          <w:sz w:val="24"/>
          <w:lang w:eastAsia="en-GB"/>
        </w:rPr>
        <w:t xml:space="preserve"> </w:t>
      </w:r>
      <w:r w:rsidRPr="0AFE7DC0">
        <w:rPr>
          <w:rFonts w:ascii="Arial" w:hAnsi="Arial" w:cs="Arial"/>
          <w:b/>
          <w:bCs/>
          <w:sz w:val="24"/>
        </w:rPr>
        <w:t xml:space="preserve">Which of the following categories do you consider that you belong to? </w:t>
      </w:r>
    </w:p>
    <w:tbl>
      <w:tblPr>
        <w:tblW w:w="0" w:type="auto"/>
        <w:tblInd w:w="105" w:type="dxa"/>
        <w:tblLayout w:type="fixed"/>
        <w:tblLook w:val="04A0" w:firstRow="1" w:lastRow="0" w:firstColumn="1" w:lastColumn="0" w:noHBand="0" w:noVBand="1"/>
      </w:tblPr>
      <w:tblGrid>
        <w:gridCol w:w="2145"/>
        <w:gridCol w:w="570"/>
        <w:gridCol w:w="2205"/>
        <w:gridCol w:w="570"/>
        <w:gridCol w:w="2070"/>
        <w:gridCol w:w="390"/>
        <w:gridCol w:w="2115"/>
        <w:gridCol w:w="450"/>
      </w:tblGrid>
      <w:tr w:rsidR="4D7ADB79" w14:paraId="79A1A880" w14:textId="77777777" w:rsidTr="33B9BF5B">
        <w:trPr>
          <w:trHeight w:val="315"/>
        </w:trPr>
        <w:tc>
          <w:tcPr>
            <w:tcW w:w="214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4B73693" w14:textId="420AF593" w:rsidR="4D7ADB79" w:rsidRDefault="4D7ADB79" w:rsidP="4D7ADB79">
            <w:pPr>
              <w:pStyle w:val="Standard"/>
              <w:rPr>
                <w:rFonts w:ascii="Arial" w:eastAsia="Arial" w:hAnsi="Arial" w:cs="Arial"/>
                <w:sz w:val="24"/>
              </w:rPr>
            </w:pPr>
            <w:r w:rsidRPr="4D7ADB79">
              <w:rPr>
                <w:rFonts w:ascii="Arial" w:eastAsia="Arial" w:hAnsi="Arial" w:cs="Arial"/>
                <w:sz w:val="24"/>
              </w:rPr>
              <w:t>Asian - British</w:t>
            </w:r>
          </w:p>
        </w:tc>
        <w:tc>
          <w:tcPr>
            <w:tcW w:w="5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50D8307" w14:textId="5B1A3146" w:rsidR="4D7ADB79" w:rsidRDefault="4D7ADB79" w:rsidP="4D7ADB79">
            <w:pPr>
              <w:rPr>
                <w:rFonts w:ascii="Arial" w:eastAsia="Arial" w:hAnsi="Arial" w:cs="Arial"/>
              </w:rPr>
            </w:pPr>
          </w:p>
        </w:tc>
        <w:tc>
          <w:tcPr>
            <w:tcW w:w="220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646E943" w14:textId="14C28A42" w:rsidR="4D7ADB79" w:rsidRDefault="4D7ADB79" w:rsidP="4D7ADB79">
            <w:pPr>
              <w:spacing w:line="259" w:lineRule="auto"/>
              <w:rPr>
                <w:rFonts w:ascii="Arial" w:eastAsia="Arial" w:hAnsi="Arial" w:cs="Arial"/>
              </w:rPr>
            </w:pPr>
            <w:r w:rsidRPr="4D7ADB79">
              <w:rPr>
                <w:rFonts w:ascii="Arial" w:eastAsia="Arial" w:hAnsi="Arial" w:cs="Arial"/>
              </w:rPr>
              <w:t>Indian</w:t>
            </w:r>
          </w:p>
        </w:tc>
        <w:tc>
          <w:tcPr>
            <w:tcW w:w="5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0B63F9E" w14:textId="04B743E2" w:rsidR="4D7ADB79" w:rsidRDefault="4D7ADB79" w:rsidP="4D7ADB79">
            <w:pPr>
              <w:spacing w:line="259" w:lineRule="auto"/>
              <w:rPr>
                <w:rFonts w:ascii="Arial" w:eastAsia="Arial" w:hAnsi="Arial" w:cs="Arial"/>
              </w:rPr>
            </w:pPr>
          </w:p>
        </w:tc>
        <w:tc>
          <w:tcPr>
            <w:tcW w:w="20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093E6C1" w14:textId="3075721F" w:rsidR="4D7ADB79" w:rsidRDefault="4D7ADB79" w:rsidP="4D7ADB79">
            <w:pPr>
              <w:spacing w:line="259" w:lineRule="auto"/>
              <w:rPr>
                <w:rFonts w:ascii="Arial" w:eastAsia="Arial" w:hAnsi="Arial" w:cs="Arial"/>
              </w:rPr>
            </w:pPr>
            <w:r w:rsidRPr="4D7ADB79">
              <w:rPr>
                <w:rFonts w:ascii="Arial" w:eastAsia="Arial" w:hAnsi="Arial" w:cs="Arial"/>
              </w:rPr>
              <w:t xml:space="preserve">Black – African </w:t>
            </w:r>
          </w:p>
        </w:tc>
        <w:tc>
          <w:tcPr>
            <w:tcW w:w="39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40C16B7" w14:textId="15A209E5" w:rsidR="4D7ADB79" w:rsidRDefault="4D7ADB79" w:rsidP="4D7ADB79">
            <w:pPr>
              <w:spacing w:line="259" w:lineRule="auto"/>
              <w:rPr>
                <w:rFonts w:ascii="Arial" w:eastAsia="Arial" w:hAnsi="Arial" w:cs="Arial"/>
              </w:rPr>
            </w:pPr>
          </w:p>
        </w:tc>
        <w:tc>
          <w:tcPr>
            <w:tcW w:w="21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81C3F53" w14:textId="23C27D9D" w:rsidR="4D7ADB79" w:rsidRDefault="4D7ADB79" w:rsidP="4D7ADB79">
            <w:pPr>
              <w:spacing w:line="259" w:lineRule="auto"/>
              <w:rPr>
                <w:rFonts w:ascii="Arial" w:eastAsia="Arial" w:hAnsi="Arial" w:cs="Arial"/>
              </w:rPr>
            </w:pPr>
            <w:r w:rsidRPr="4D7ADB79">
              <w:rPr>
                <w:rFonts w:ascii="Arial" w:eastAsia="Arial" w:hAnsi="Arial" w:cs="Arial"/>
              </w:rPr>
              <w:t>White – African</w:t>
            </w:r>
          </w:p>
        </w:tc>
        <w:tc>
          <w:tcPr>
            <w:tcW w:w="45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281B19F" w14:textId="75F57647" w:rsidR="4D7ADB79" w:rsidRDefault="4D7ADB79" w:rsidP="4D7ADB79">
            <w:pPr>
              <w:spacing w:line="259" w:lineRule="auto"/>
              <w:rPr>
                <w:rFonts w:ascii="Arial" w:eastAsia="Arial" w:hAnsi="Arial" w:cs="Arial"/>
              </w:rPr>
            </w:pPr>
          </w:p>
        </w:tc>
      </w:tr>
      <w:tr w:rsidR="4D7ADB79" w14:paraId="07FB965F" w14:textId="77777777" w:rsidTr="33B9BF5B">
        <w:tc>
          <w:tcPr>
            <w:tcW w:w="214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ACE565E" w14:textId="0A38C05A" w:rsidR="4D7ADB79" w:rsidRDefault="4D7ADB79" w:rsidP="4D7ADB79">
            <w:pPr>
              <w:pStyle w:val="Standard"/>
              <w:rPr>
                <w:rFonts w:ascii="Arial" w:eastAsia="Arial" w:hAnsi="Arial" w:cs="Arial"/>
                <w:sz w:val="24"/>
              </w:rPr>
            </w:pPr>
            <w:r w:rsidRPr="4D7ADB79">
              <w:rPr>
                <w:rFonts w:ascii="Arial" w:eastAsia="Arial" w:hAnsi="Arial" w:cs="Arial"/>
                <w:sz w:val="24"/>
              </w:rPr>
              <w:t>Black - British</w:t>
            </w:r>
          </w:p>
        </w:tc>
        <w:tc>
          <w:tcPr>
            <w:tcW w:w="5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0DF91482" w14:textId="33717299" w:rsidR="4D7ADB79" w:rsidRDefault="4D7ADB79" w:rsidP="4D7ADB79">
            <w:pPr>
              <w:rPr>
                <w:rFonts w:ascii="Arial" w:eastAsia="Arial" w:hAnsi="Arial" w:cs="Arial"/>
              </w:rPr>
            </w:pPr>
          </w:p>
        </w:tc>
        <w:tc>
          <w:tcPr>
            <w:tcW w:w="220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6E498CD" w14:textId="3D154ABB" w:rsidR="4D7ADB79" w:rsidRDefault="4D7ADB79" w:rsidP="4D7ADB79">
            <w:pPr>
              <w:rPr>
                <w:rFonts w:ascii="Arial" w:eastAsia="Arial" w:hAnsi="Arial" w:cs="Arial"/>
              </w:rPr>
            </w:pPr>
            <w:r w:rsidRPr="4D7ADB79">
              <w:rPr>
                <w:rFonts w:ascii="Arial" w:eastAsia="Arial" w:hAnsi="Arial" w:cs="Arial"/>
              </w:rPr>
              <w:t>Pakistani</w:t>
            </w:r>
          </w:p>
        </w:tc>
        <w:tc>
          <w:tcPr>
            <w:tcW w:w="5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4E286D9" w14:textId="63372D53" w:rsidR="4D7ADB79" w:rsidRDefault="4D7ADB79" w:rsidP="4D7ADB79">
            <w:pPr>
              <w:rPr>
                <w:rFonts w:ascii="Arial" w:eastAsia="Arial" w:hAnsi="Arial" w:cs="Arial"/>
              </w:rPr>
            </w:pPr>
          </w:p>
        </w:tc>
        <w:tc>
          <w:tcPr>
            <w:tcW w:w="20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A52C8C9" w14:textId="33B02B07" w:rsidR="4D7ADB79" w:rsidRDefault="4D7ADB79" w:rsidP="4D7ADB79">
            <w:pPr>
              <w:spacing w:line="259" w:lineRule="auto"/>
              <w:rPr>
                <w:rFonts w:ascii="Arial" w:eastAsia="Arial" w:hAnsi="Arial" w:cs="Arial"/>
              </w:rPr>
            </w:pPr>
            <w:r w:rsidRPr="4D7ADB79">
              <w:rPr>
                <w:rFonts w:ascii="Arial" w:eastAsia="Arial" w:hAnsi="Arial" w:cs="Arial"/>
              </w:rPr>
              <w:t>Caribbean</w:t>
            </w:r>
          </w:p>
        </w:tc>
        <w:tc>
          <w:tcPr>
            <w:tcW w:w="39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4A81360" w14:textId="796BDA26" w:rsidR="4D7ADB79" w:rsidRDefault="4D7ADB79" w:rsidP="4D7ADB79">
            <w:pPr>
              <w:spacing w:line="259" w:lineRule="auto"/>
              <w:rPr>
                <w:rFonts w:ascii="Arial" w:eastAsia="Arial" w:hAnsi="Arial" w:cs="Arial"/>
              </w:rPr>
            </w:pPr>
          </w:p>
        </w:tc>
        <w:tc>
          <w:tcPr>
            <w:tcW w:w="21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15D2831" w14:textId="42BE499B" w:rsidR="4D7ADB79" w:rsidRDefault="4D7ADB79" w:rsidP="4D7ADB79">
            <w:pPr>
              <w:rPr>
                <w:rFonts w:ascii="Arial" w:eastAsia="Arial" w:hAnsi="Arial" w:cs="Arial"/>
              </w:rPr>
            </w:pPr>
            <w:r w:rsidRPr="4D7ADB79">
              <w:rPr>
                <w:rFonts w:ascii="Arial" w:eastAsia="Arial" w:hAnsi="Arial" w:cs="Arial"/>
              </w:rPr>
              <w:t>White</w:t>
            </w:r>
          </w:p>
        </w:tc>
        <w:tc>
          <w:tcPr>
            <w:tcW w:w="45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A42832C" w14:textId="41CDC85A" w:rsidR="4D7ADB79" w:rsidRDefault="4D7ADB79" w:rsidP="4D7ADB79">
            <w:pPr>
              <w:rPr>
                <w:rFonts w:ascii="Arial" w:eastAsia="Arial" w:hAnsi="Arial" w:cs="Arial"/>
              </w:rPr>
            </w:pPr>
          </w:p>
        </w:tc>
      </w:tr>
      <w:tr w:rsidR="4D7ADB79" w14:paraId="79F48D0F" w14:textId="77777777" w:rsidTr="33B9BF5B">
        <w:tc>
          <w:tcPr>
            <w:tcW w:w="214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636DEA7" w14:textId="26994EF5" w:rsidR="4D7ADB79" w:rsidRDefault="4D7ADB79" w:rsidP="4D7ADB79">
            <w:pPr>
              <w:pStyle w:val="Standard"/>
              <w:rPr>
                <w:rFonts w:ascii="Arial" w:eastAsia="Arial" w:hAnsi="Arial" w:cs="Arial"/>
                <w:sz w:val="24"/>
              </w:rPr>
            </w:pPr>
            <w:r w:rsidRPr="4D7ADB79">
              <w:rPr>
                <w:rFonts w:ascii="Arial" w:eastAsia="Arial" w:hAnsi="Arial" w:cs="Arial"/>
                <w:sz w:val="24"/>
              </w:rPr>
              <w:t>White - British</w:t>
            </w:r>
          </w:p>
        </w:tc>
        <w:tc>
          <w:tcPr>
            <w:tcW w:w="5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3DDE8CE" w14:textId="181BD6C0" w:rsidR="4D7ADB79" w:rsidRDefault="4D7ADB79" w:rsidP="4D7ADB79">
            <w:pPr>
              <w:rPr>
                <w:rFonts w:ascii="Arial" w:eastAsia="Arial" w:hAnsi="Arial" w:cs="Arial"/>
              </w:rPr>
            </w:pPr>
          </w:p>
        </w:tc>
        <w:tc>
          <w:tcPr>
            <w:tcW w:w="220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3CC28DC" w14:textId="5AD2C33D" w:rsidR="4D7ADB79" w:rsidRDefault="4D7ADB79" w:rsidP="4D7ADB79">
            <w:pPr>
              <w:rPr>
                <w:rFonts w:ascii="Arial" w:eastAsia="Arial" w:hAnsi="Arial" w:cs="Arial"/>
              </w:rPr>
            </w:pPr>
            <w:r w:rsidRPr="4D7ADB79">
              <w:rPr>
                <w:rFonts w:ascii="Arial" w:eastAsia="Arial" w:hAnsi="Arial" w:cs="Arial"/>
              </w:rPr>
              <w:t>Bangladeshi</w:t>
            </w:r>
          </w:p>
        </w:tc>
        <w:tc>
          <w:tcPr>
            <w:tcW w:w="5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3D58C30" w14:textId="66E7A603" w:rsidR="4D7ADB79" w:rsidRDefault="4D7ADB79" w:rsidP="4D7ADB79">
            <w:pPr>
              <w:rPr>
                <w:rFonts w:ascii="Arial" w:eastAsia="Arial" w:hAnsi="Arial" w:cs="Arial"/>
              </w:rPr>
            </w:pPr>
          </w:p>
        </w:tc>
        <w:tc>
          <w:tcPr>
            <w:tcW w:w="20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ED8FCF8" w14:textId="369FDC04" w:rsidR="4D7ADB79" w:rsidRDefault="4D7ADB79" w:rsidP="4D7ADB79">
            <w:pPr>
              <w:spacing w:line="259" w:lineRule="auto"/>
              <w:rPr>
                <w:rFonts w:ascii="Arial" w:eastAsia="Arial" w:hAnsi="Arial" w:cs="Arial"/>
              </w:rPr>
            </w:pPr>
            <w:r w:rsidRPr="4D7ADB79">
              <w:rPr>
                <w:rFonts w:ascii="Arial" w:eastAsia="Arial" w:hAnsi="Arial" w:cs="Arial"/>
              </w:rPr>
              <w:t>Black – Other</w:t>
            </w:r>
          </w:p>
        </w:tc>
        <w:tc>
          <w:tcPr>
            <w:tcW w:w="39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9728C75" w14:textId="35FADC52" w:rsidR="4D7ADB79" w:rsidRDefault="4D7ADB79" w:rsidP="4D7ADB79">
            <w:pPr>
              <w:spacing w:line="259" w:lineRule="auto"/>
              <w:rPr>
                <w:rFonts w:ascii="Arial" w:eastAsia="Arial" w:hAnsi="Arial" w:cs="Arial"/>
              </w:rPr>
            </w:pPr>
          </w:p>
        </w:tc>
        <w:tc>
          <w:tcPr>
            <w:tcW w:w="21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3E4F404" w14:textId="22D9534B" w:rsidR="4D7ADB79" w:rsidRDefault="4D7ADB79" w:rsidP="4D7ADB79">
            <w:pPr>
              <w:rPr>
                <w:rFonts w:ascii="Arial" w:eastAsia="Arial" w:hAnsi="Arial" w:cs="Arial"/>
              </w:rPr>
            </w:pPr>
            <w:r w:rsidRPr="4D7ADB79">
              <w:rPr>
                <w:rFonts w:ascii="Arial" w:eastAsia="Arial" w:hAnsi="Arial" w:cs="Arial"/>
              </w:rPr>
              <w:t>Arabic</w:t>
            </w:r>
          </w:p>
        </w:tc>
        <w:tc>
          <w:tcPr>
            <w:tcW w:w="45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8D1D3E7" w14:textId="7F315509" w:rsidR="4D7ADB79" w:rsidRDefault="4D7ADB79" w:rsidP="4D7ADB79">
            <w:pPr>
              <w:rPr>
                <w:rFonts w:ascii="Arial" w:eastAsia="Arial" w:hAnsi="Arial" w:cs="Arial"/>
              </w:rPr>
            </w:pPr>
          </w:p>
        </w:tc>
      </w:tr>
      <w:tr w:rsidR="4D7ADB79" w14:paraId="68A19F2D" w14:textId="77777777" w:rsidTr="33B9BF5B">
        <w:tc>
          <w:tcPr>
            <w:tcW w:w="214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17273D8" w14:textId="530A60A4" w:rsidR="4D7ADB79" w:rsidRDefault="4D7ADB79" w:rsidP="4D7ADB79">
            <w:pPr>
              <w:pStyle w:val="Standard"/>
              <w:rPr>
                <w:rFonts w:ascii="Arial" w:eastAsia="Arial" w:hAnsi="Arial" w:cs="Arial"/>
                <w:sz w:val="24"/>
              </w:rPr>
            </w:pPr>
            <w:r w:rsidRPr="4D7ADB79">
              <w:rPr>
                <w:rFonts w:ascii="Arial" w:eastAsia="Arial" w:hAnsi="Arial" w:cs="Arial"/>
                <w:sz w:val="24"/>
              </w:rPr>
              <w:t>Mixed - British</w:t>
            </w:r>
          </w:p>
        </w:tc>
        <w:tc>
          <w:tcPr>
            <w:tcW w:w="5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76097F00" w14:textId="0A015368" w:rsidR="4D7ADB79" w:rsidRDefault="4D7ADB79" w:rsidP="4D7ADB79">
            <w:pPr>
              <w:rPr>
                <w:rFonts w:ascii="Arial" w:eastAsia="Arial" w:hAnsi="Arial" w:cs="Arial"/>
              </w:rPr>
            </w:pPr>
          </w:p>
        </w:tc>
        <w:tc>
          <w:tcPr>
            <w:tcW w:w="220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6DC82839" w14:textId="200DCA11" w:rsidR="4D7ADB79" w:rsidRDefault="4D7ADB79" w:rsidP="4D7ADB79">
            <w:pPr>
              <w:rPr>
                <w:rFonts w:ascii="Arial" w:eastAsia="Arial" w:hAnsi="Arial" w:cs="Arial"/>
              </w:rPr>
            </w:pPr>
            <w:r w:rsidRPr="4D7ADB79">
              <w:rPr>
                <w:rFonts w:ascii="Arial" w:eastAsia="Arial" w:hAnsi="Arial" w:cs="Arial"/>
              </w:rPr>
              <w:t>Chinese</w:t>
            </w:r>
          </w:p>
        </w:tc>
        <w:tc>
          <w:tcPr>
            <w:tcW w:w="5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4D3738E" w14:textId="263DC90B" w:rsidR="4D7ADB79" w:rsidRDefault="4D7ADB79" w:rsidP="4D7ADB79">
            <w:pPr>
              <w:rPr>
                <w:rFonts w:ascii="Arial" w:eastAsia="Arial" w:hAnsi="Arial" w:cs="Arial"/>
              </w:rPr>
            </w:pPr>
          </w:p>
        </w:tc>
        <w:tc>
          <w:tcPr>
            <w:tcW w:w="20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15CA48B" w14:textId="6E2F9EF1" w:rsidR="4D7ADB79" w:rsidRDefault="4D7ADB79" w:rsidP="4D7ADB79">
            <w:pPr>
              <w:spacing w:line="259" w:lineRule="auto"/>
              <w:rPr>
                <w:rFonts w:ascii="Arial" w:eastAsia="Arial" w:hAnsi="Arial" w:cs="Arial"/>
              </w:rPr>
            </w:pPr>
            <w:r w:rsidRPr="4D7ADB79">
              <w:rPr>
                <w:rFonts w:ascii="Arial" w:eastAsia="Arial" w:hAnsi="Arial" w:cs="Arial"/>
              </w:rPr>
              <w:t xml:space="preserve">Mixed </w:t>
            </w:r>
          </w:p>
        </w:tc>
        <w:tc>
          <w:tcPr>
            <w:tcW w:w="39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6BEAEB4" w14:textId="1976E124" w:rsidR="4D7ADB79" w:rsidRDefault="4D7ADB79" w:rsidP="4D7ADB79">
            <w:pPr>
              <w:spacing w:line="259" w:lineRule="auto"/>
              <w:rPr>
                <w:rFonts w:ascii="Arial" w:eastAsia="Arial" w:hAnsi="Arial" w:cs="Arial"/>
              </w:rPr>
            </w:pPr>
          </w:p>
        </w:tc>
        <w:tc>
          <w:tcPr>
            <w:tcW w:w="21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56D865BB" w14:textId="34D9065C" w:rsidR="4D7ADB79" w:rsidRDefault="4D7ADB79" w:rsidP="4D7ADB79">
            <w:pPr>
              <w:rPr>
                <w:rFonts w:ascii="Arial" w:eastAsia="Arial" w:hAnsi="Arial" w:cs="Arial"/>
              </w:rPr>
            </w:pPr>
          </w:p>
        </w:tc>
        <w:tc>
          <w:tcPr>
            <w:tcW w:w="45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A53400E" w14:textId="275A1953" w:rsidR="4D7ADB79" w:rsidRDefault="4D7ADB79" w:rsidP="4D7ADB79">
            <w:pPr>
              <w:rPr>
                <w:rFonts w:ascii="Arial" w:eastAsia="Arial" w:hAnsi="Arial" w:cs="Arial"/>
              </w:rPr>
            </w:pPr>
          </w:p>
        </w:tc>
      </w:tr>
      <w:tr w:rsidR="4D7ADB79" w14:paraId="322A5A47" w14:textId="77777777" w:rsidTr="33B9BF5B">
        <w:tc>
          <w:tcPr>
            <w:tcW w:w="214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45CD66CC" w14:textId="28EC1A67" w:rsidR="4D7ADB79" w:rsidRDefault="4D7ADB79" w:rsidP="4D7ADB79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4D7ADB79">
              <w:rPr>
                <w:rFonts w:ascii="Arial" w:eastAsia="Arial" w:hAnsi="Arial" w:cs="Arial"/>
                <w:sz w:val="20"/>
                <w:szCs w:val="20"/>
              </w:rPr>
              <w:t xml:space="preserve">Any other Asian </w:t>
            </w:r>
          </w:p>
          <w:p w14:paraId="3DEDFC79" w14:textId="576F3F4F" w:rsidR="4D7ADB79" w:rsidRDefault="33B9BF5B" w:rsidP="33B9BF5B">
            <w:pPr>
              <w:spacing w:line="259" w:lineRule="auto"/>
              <w:rPr>
                <w:rFonts w:ascii="Arial" w:eastAsia="Arial" w:hAnsi="Arial" w:cs="Arial"/>
                <w:sz w:val="20"/>
                <w:szCs w:val="20"/>
              </w:rPr>
            </w:pPr>
            <w:r w:rsidRPr="33B9BF5B">
              <w:rPr>
                <w:rFonts w:ascii="Arial" w:eastAsia="Arial" w:hAnsi="Arial" w:cs="Arial"/>
                <w:sz w:val="20"/>
                <w:szCs w:val="20"/>
              </w:rPr>
              <w:t>ethnic identity:</w:t>
            </w:r>
            <w:r w:rsidRPr="33B9BF5B">
              <w:rPr>
                <w:rFonts w:ascii="Arial" w:eastAsia="Arial" w:hAnsi="Arial" w:cs="Arial"/>
                <w:i/>
                <w:iCs/>
                <w:sz w:val="20"/>
                <w:szCs w:val="20"/>
              </w:rPr>
              <w:t>(please give details)</w:t>
            </w:r>
          </w:p>
        </w:tc>
        <w:tc>
          <w:tcPr>
            <w:tcW w:w="5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B75DD6E" w14:textId="5038FBA0" w:rsidR="4D7ADB79" w:rsidRDefault="4D7ADB79" w:rsidP="4D7ADB79">
            <w:pPr>
              <w:spacing w:line="259" w:lineRule="auto"/>
              <w:rPr>
                <w:rFonts w:ascii="Arial" w:eastAsia="Arial" w:hAnsi="Arial" w:cs="Arial"/>
              </w:rPr>
            </w:pPr>
          </w:p>
        </w:tc>
        <w:tc>
          <w:tcPr>
            <w:tcW w:w="220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FCDD720" w14:textId="7052210D" w:rsidR="4D7ADB79" w:rsidRDefault="4D7ADB79" w:rsidP="4D7ADB7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4D7ADB79">
              <w:rPr>
                <w:rFonts w:ascii="Arial" w:eastAsia="Arial" w:hAnsi="Arial" w:cs="Arial"/>
                <w:sz w:val="20"/>
                <w:szCs w:val="20"/>
              </w:rPr>
              <w:t xml:space="preserve">Any other black </w:t>
            </w:r>
          </w:p>
          <w:p w14:paraId="1CA9469B" w14:textId="161AF1B7" w:rsidR="4D7ADB79" w:rsidRDefault="33B9BF5B" w:rsidP="33B9BF5B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33B9BF5B">
              <w:rPr>
                <w:rFonts w:ascii="Arial" w:eastAsia="Arial" w:hAnsi="Arial" w:cs="Arial"/>
                <w:sz w:val="20"/>
                <w:szCs w:val="20"/>
              </w:rPr>
              <w:t xml:space="preserve">ethnic identity: </w:t>
            </w:r>
            <w:r w:rsidRPr="33B9BF5B">
              <w:rPr>
                <w:rFonts w:ascii="Arial" w:eastAsia="Arial" w:hAnsi="Arial" w:cs="Arial"/>
                <w:i/>
                <w:iCs/>
                <w:sz w:val="20"/>
                <w:szCs w:val="20"/>
              </w:rPr>
              <w:t>(please give details)</w:t>
            </w:r>
          </w:p>
        </w:tc>
        <w:tc>
          <w:tcPr>
            <w:tcW w:w="5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AB76396" w14:textId="330F87AA" w:rsidR="4D7ADB79" w:rsidRDefault="4D7ADB79" w:rsidP="4D7ADB79">
            <w:pPr>
              <w:rPr>
                <w:rFonts w:ascii="Arial" w:eastAsia="Arial" w:hAnsi="Arial" w:cs="Arial"/>
              </w:rPr>
            </w:pPr>
          </w:p>
        </w:tc>
        <w:tc>
          <w:tcPr>
            <w:tcW w:w="207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1E6F3D1" w14:textId="7227B6B9" w:rsidR="4D7ADB79" w:rsidRDefault="4D7ADB79" w:rsidP="4D7ADB7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4D7ADB79">
              <w:rPr>
                <w:rFonts w:ascii="Arial" w:eastAsia="Arial" w:hAnsi="Arial" w:cs="Arial"/>
                <w:sz w:val="20"/>
                <w:szCs w:val="20"/>
              </w:rPr>
              <w:t xml:space="preserve">Any other white  </w:t>
            </w:r>
          </w:p>
          <w:p w14:paraId="696F41EC" w14:textId="09AEE34C" w:rsidR="4D7ADB79" w:rsidRDefault="33B9BF5B" w:rsidP="33B9BF5B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33B9BF5B">
              <w:rPr>
                <w:rFonts w:ascii="Arial" w:eastAsia="Arial" w:hAnsi="Arial" w:cs="Arial"/>
                <w:sz w:val="20"/>
                <w:szCs w:val="20"/>
              </w:rPr>
              <w:t xml:space="preserve">ethnic identity: </w:t>
            </w:r>
            <w:r w:rsidRPr="33B9BF5B">
              <w:rPr>
                <w:rFonts w:ascii="Arial" w:eastAsia="Arial" w:hAnsi="Arial" w:cs="Arial"/>
                <w:i/>
                <w:iCs/>
                <w:sz w:val="20"/>
                <w:szCs w:val="20"/>
              </w:rPr>
              <w:t>(please give details)</w:t>
            </w:r>
          </w:p>
        </w:tc>
        <w:tc>
          <w:tcPr>
            <w:tcW w:w="39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27B67D24" w14:textId="2DE3050A" w:rsidR="4D7ADB79" w:rsidRDefault="4D7ADB79" w:rsidP="4D7ADB79">
            <w:pPr>
              <w:rPr>
                <w:rFonts w:ascii="Arial" w:eastAsia="Arial" w:hAnsi="Arial" w:cs="Arial"/>
              </w:rPr>
            </w:pPr>
          </w:p>
        </w:tc>
        <w:tc>
          <w:tcPr>
            <w:tcW w:w="2115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12C77AD0" w14:textId="0540A54B" w:rsidR="4D7ADB79" w:rsidRDefault="4D7ADB79" w:rsidP="4D7ADB79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4D7ADB79">
              <w:rPr>
                <w:rFonts w:ascii="Arial" w:eastAsia="Arial" w:hAnsi="Arial" w:cs="Arial"/>
                <w:sz w:val="20"/>
                <w:szCs w:val="20"/>
              </w:rPr>
              <w:t xml:space="preserve">Any other ethnic identity:  </w:t>
            </w:r>
          </w:p>
          <w:p w14:paraId="0C0FDDB3" w14:textId="77D85F6A" w:rsidR="4D7ADB79" w:rsidRDefault="33B9BF5B" w:rsidP="33B9BF5B">
            <w:pPr>
              <w:rPr>
                <w:rFonts w:ascii="Arial" w:eastAsia="Arial" w:hAnsi="Arial" w:cs="Arial"/>
                <w:i/>
                <w:iCs/>
                <w:sz w:val="20"/>
                <w:szCs w:val="20"/>
              </w:rPr>
            </w:pPr>
            <w:r w:rsidRPr="33B9BF5B">
              <w:rPr>
                <w:rFonts w:ascii="Arial" w:eastAsia="Arial" w:hAnsi="Arial" w:cs="Arial"/>
                <w:i/>
                <w:iCs/>
                <w:sz w:val="20"/>
                <w:szCs w:val="20"/>
              </w:rPr>
              <w:t>(please give details)</w:t>
            </w:r>
          </w:p>
        </w:tc>
        <w:tc>
          <w:tcPr>
            <w:tcW w:w="450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</w:tcPr>
          <w:p w14:paraId="36265E2C" w14:textId="3035EE09" w:rsidR="4D7ADB79" w:rsidRDefault="4D7ADB79" w:rsidP="4D7ADB79">
            <w:pPr>
              <w:rPr>
                <w:rFonts w:ascii="Arial" w:eastAsia="Arial" w:hAnsi="Arial" w:cs="Arial"/>
              </w:rPr>
            </w:pPr>
          </w:p>
        </w:tc>
      </w:tr>
    </w:tbl>
    <w:p w14:paraId="1A965116" w14:textId="13C0398A" w:rsidR="00CC625D" w:rsidRDefault="00CC625D" w:rsidP="4D7ADB79">
      <w:pPr>
        <w:pStyle w:val="Standard"/>
        <w:rPr>
          <w:rFonts w:ascii="Arial" w:hAnsi="Arial" w:cs="Arial"/>
          <w:sz w:val="24"/>
        </w:rPr>
      </w:pPr>
    </w:p>
    <w:p w14:paraId="29028912" w14:textId="72AFCDE2" w:rsidR="003E4997" w:rsidRDefault="0AFE7DC0" w:rsidP="003F151B">
      <w:pPr>
        <w:pStyle w:val="Standard"/>
      </w:pPr>
      <w:r w:rsidRPr="0AFE7DC0">
        <w:rPr>
          <w:rFonts w:ascii="Arial" w:hAnsi="Arial"/>
          <w:b/>
          <w:bCs/>
          <w:sz w:val="24"/>
        </w:rPr>
        <w:t>17. How did you hear about LINKnet Mentoring?</w:t>
      </w:r>
    </w:p>
    <w:tbl>
      <w:tblPr>
        <w:tblW w:w="0" w:type="auto"/>
        <w:tblInd w:w="108" w:type="dxa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3323"/>
        <w:gridCol w:w="1048"/>
        <w:gridCol w:w="5147"/>
        <w:gridCol w:w="996"/>
      </w:tblGrid>
      <w:tr w:rsidR="7D755B78" w14:paraId="4ABCC508" w14:textId="77777777" w:rsidTr="4D7ADB79">
        <w:trPr>
          <w:trHeight w:val="360"/>
        </w:trPr>
        <w:tc>
          <w:tcPr>
            <w:tcW w:w="3330" w:type="dxa"/>
          </w:tcPr>
          <w:p w14:paraId="5D5D4BC4" w14:textId="57270071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Friends</w:t>
            </w:r>
          </w:p>
        </w:tc>
        <w:tc>
          <w:tcPr>
            <w:tcW w:w="1065" w:type="dxa"/>
          </w:tcPr>
          <w:p w14:paraId="1E35DDCC" w14:textId="70D22B75" w:rsidR="7D755B78" w:rsidRDefault="7D755B78" w:rsidP="7D755B78">
            <w:pPr>
              <w:spacing w:line="259" w:lineRule="auto"/>
              <w:rPr>
                <w:rFonts w:ascii="Arial" w:hAnsi="Arial" w:cs="Arial"/>
                <w:lang w:eastAsia="en-GB"/>
              </w:rPr>
            </w:pPr>
          </w:p>
        </w:tc>
        <w:tc>
          <w:tcPr>
            <w:tcW w:w="5220" w:type="dxa"/>
          </w:tcPr>
          <w:p w14:paraId="42831193" w14:textId="18A7A222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Family</w:t>
            </w:r>
          </w:p>
        </w:tc>
        <w:tc>
          <w:tcPr>
            <w:tcW w:w="1012" w:type="dxa"/>
          </w:tcPr>
          <w:p w14:paraId="0DC0661C" w14:textId="678E05E3" w:rsidR="7D755B78" w:rsidRDefault="7D755B78" w:rsidP="7D755B78">
            <w:pPr>
              <w:spacing w:line="259" w:lineRule="auto"/>
              <w:rPr>
                <w:rFonts w:ascii="Arial" w:hAnsi="Arial" w:cs="Arial"/>
                <w:lang w:eastAsia="en-GB"/>
              </w:rPr>
            </w:pPr>
          </w:p>
        </w:tc>
      </w:tr>
      <w:tr w:rsidR="7D755B78" w14:paraId="5FE6E7A4" w14:textId="77777777" w:rsidTr="4D7ADB79">
        <w:trPr>
          <w:trHeight w:val="300"/>
        </w:trPr>
        <w:tc>
          <w:tcPr>
            <w:tcW w:w="3330" w:type="dxa"/>
          </w:tcPr>
          <w:p w14:paraId="525E7571" w14:textId="541DC562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School/College/University</w:t>
            </w:r>
          </w:p>
        </w:tc>
        <w:tc>
          <w:tcPr>
            <w:tcW w:w="1065" w:type="dxa"/>
          </w:tcPr>
          <w:p w14:paraId="2A5C4BFA" w14:textId="7777777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5220" w:type="dxa"/>
          </w:tcPr>
          <w:p w14:paraId="0E7D7CC9" w14:textId="545CE3D5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Shakti Women’s Aid</w:t>
            </w:r>
          </w:p>
        </w:tc>
        <w:tc>
          <w:tcPr>
            <w:tcW w:w="1012" w:type="dxa"/>
          </w:tcPr>
          <w:p w14:paraId="53AFFBC4" w14:textId="21B3915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  <w:tr w:rsidR="7D755B78" w14:paraId="3959BCAA" w14:textId="77777777" w:rsidTr="4D7ADB79">
        <w:tc>
          <w:tcPr>
            <w:tcW w:w="3330" w:type="dxa"/>
          </w:tcPr>
          <w:p w14:paraId="01232DE2" w14:textId="597D6140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Volunteer Recruitment Fair</w:t>
            </w:r>
          </w:p>
        </w:tc>
        <w:tc>
          <w:tcPr>
            <w:tcW w:w="1065" w:type="dxa"/>
          </w:tcPr>
          <w:p w14:paraId="032AB370" w14:textId="24D507D3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5220" w:type="dxa"/>
          </w:tcPr>
          <w:p w14:paraId="5828CD5C" w14:textId="6FD7A334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The Welcoming</w:t>
            </w:r>
          </w:p>
        </w:tc>
        <w:tc>
          <w:tcPr>
            <w:tcW w:w="1012" w:type="dxa"/>
          </w:tcPr>
          <w:p w14:paraId="26CBD32D" w14:textId="547E55CD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  <w:tr w:rsidR="7D755B78" w14:paraId="01D9D055" w14:textId="77777777" w:rsidTr="4D7ADB79">
        <w:trPr>
          <w:trHeight w:val="300"/>
        </w:trPr>
        <w:tc>
          <w:tcPr>
            <w:tcW w:w="3330" w:type="dxa"/>
          </w:tcPr>
          <w:p w14:paraId="391861DD" w14:textId="57DDD01F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>LINKnet Presentation</w:t>
            </w:r>
          </w:p>
        </w:tc>
        <w:tc>
          <w:tcPr>
            <w:tcW w:w="1065" w:type="dxa"/>
          </w:tcPr>
          <w:p w14:paraId="1E028AFF" w14:textId="58F38DC0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5220" w:type="dxa"/>
          </w:tcPr>
          <w:p w14:paraId="0E1C55F8" w14:textId="79B76BD3" w:rsidR="7D755B78" w:rsidRDefault="7D755B78" w:rsidP="7D755B78">
            <w:pPr>
              <w:spacing w:line="259" w:lineRule="auto"/>
              <w:rPr>
                <w:rFonts w:ascii="Arial" w:hAnsi="Arial" w:cs="Arial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>LINKnet Outreach Worker</w:t>
            </w:r>
          </w:p>
        </w:tc>
        <w:tc>
          <w:tcPr>
            <w:tcW w:w="1012" w:type="dxa"/>
          </w:tcPr>
          <w:p w14:paraId="346DB986" w14:textId="001F0957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  <w:tr w:rsidR="7D755B78" w14:paraId="4CA15A61" w14:textId="77777777" w:rsidTr="4D7ADB79">
        <w:tc>
          <w:tcPr>
            <w:tcW w:w="3330" w:type="dxa"/>
          </w:tcPr>
          <w:p w14:paraId="3BCBF2F0" w14:textId="3CE0A0D7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 xml:space="preserve">Intermediary Organisations </w:t>
            </w:r>
          </w:p>
        </w:tc>
        <w:tc>
          <w:tcPr>
            <w:tcW w:w="1065" w:type="dxa"/>
          </w:tcPr>
          <w:p w14:paraId="42067B0F" w14:textId="06EDCB62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5220" w:type="dxa"/>
          </w:tcPr>
          <w:p w14:paraId="12162D04" w14:textId="7A419964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lang w:eastAsia="en-GB"/>
              </w:rPr>
              <w:t xml:space="preserve">Employment academies </w:t>
            </w:r>
          </w:p>
        </w:tc>
        <w:tc>
          <w:tcPr>
            <w:tcW w:w="1012" w:type="dxa"/>
          </w:tcPr>
          <w:p w14:paraId="3264BFD0" w14:textId="05C57CDD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  <w:tr w:rsidR="7D755B78" w14:paraId="13CEB3AA" w14:textId="77777777" w:rsidTr="4D7ADB79">
        <w:tc>
          <w:tcPr>
            <w:tcW w:w="3330" w:type="dxa"/>
          </w:tcPr>
          <w:p w14:paraId="0DA5320E" w14:textId="1C1058A0" w:rsidR="7D755B78" w:rsidRDefault="7D755B78" w:rsidP="7D755B78">
            <w:pPr>
              <w:spacing w:line="259" w:lineRule="auto"/>
            </w:pPr>
            <w:r w:rsidRPr="7D755B78">
              <w:rPr>
                <w:rFonts w:ascii="Arial" w:hAnsi="Arial" w:cs="Arial"/>
                <w:noProof/>
                <w:lang w:eastAsia="en-GB"/>
              </w:rPr>
              <w:t>Edinburgh Volunteer Centre</w:t>
            </w:r>
          </w:p>
        </w:tc>
        <w:tc>
          <w:tcPr>
            <w:tcW w:w="1065" w:type="dxa"/>
          </w:tcPr>
          <w:p w14:paraId="265578DC" w14:textId="328CE3FC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5220" w:type="dxa"/>
          </w:tcPr>
          <w:p w14:paraId="251A96DF" w14:textId="379A1DC0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>Jobcentre</w:t>
            </w:r>
          </w:p>
        </w:tc>
        <w:tc>
          <w:tcPr>
            <w:tcW w:w="1012" w:type="dxa"/>
          </w:tcPr>
          <w:p w14:paraId="49D172E0" w14:textId="39B04455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  <w:tr w:rsidR="7D755B78" w14:paraId="62FEC174" w14:textId="77777777" w:rsidTr="4D7ADB79">
        <w:trPr>
          <w:trHeight w:val="345"/>
        </w:trPr>
        <w:tc>
          <w:tcPr>
            <w:tcW w:w="3330" w:type="dxa"/>
          </w:tcPr>
          <w:p w14:paraId="2337F791" w14:textId="27452F4E" w:rsidR="7D755B78" w:rsidRDefault="7D755B78" w:rsidP="7D755B78">
            <w:pPr>
              <w:spacing w:line="259" w:lineRule="auto"/>
              <w:rPr>
                <w:rFonts w:ascii="Arial" w:hAnsi="Arial" w:cs="Arial"/>
                <w:noProof/>
                <w:lang w:eastAsia="en-GB"/>
              </w:rPr>
            </w:pPr>
            <w:r w:rsidRPr="7D755B78">
              <w:rPr>
                <w:rFonts w:ascii="Arial" w:hAnsi="Arial" w:cs="Arial"/>
                <w:noProof/>
                <w:lang w:eastAsia="en-GB"/>
              </w:rPr>
              <w:t>Work Place</w:t>
            </w:r>
          </w:p>
        </w:tc>
        <w:tc>
          <w:tcPr>
            <w:tcW w:w="1065" w:type="dxa"/>
          </w:tcPr>
          <w:p w14:paraId="67172B98" w14:textId="016FD246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5220" w:type="dxa"/>
          </w:tcPr>
          <w:p w14:paraId="746A6FCD" w14:textId="0E464BB5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 xml:space="preserve">Other organisation </w:t>
            </w:r>
            <w:r w:rsidRPr="7D755B78">
              <w:rPr>
                <w:rFonts w:ascii="Arial" w:hAnsi="Arial" w:cs="Arial"/>
                <w:i/>
                <w:iCs/>
                <w:lang w:eastAsia="en-GB"/>
              </w:rPr>
              <w:t>(please give details)</w:t>
            </w:r>
          </w:p>
        </w:tc>
        <w:tc>
          <w:tcPr>
            <w:tcW w:w="1012" w:type="dxa"/>
          </w:tcPr>
          <w:p w14:paraId="25B75CE0" w14:textId="6F78F7C9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  <w:tr w:rsidR="7D755B78" w14:paraId="2F9BF1E2" w14:textId="77777777" w:rsidTr="4D7ADB79">
        <w:tc>
          <w:tcPr>
            <w:tcW w:w="3330" w:type="dxa"/>
          </w:tcPr>
          <w:p w14:paraId="5137516B" w14:textId="325B0FA0" w:rsidR="7D755B78" w:rsidRDefault="7D755B78" w:rsidP="7D755B78">
            <w:pPr>
              <w:spacing w:line="259" w:lineRule="auto"/>
              <w:rPr>
                <w:rFonts w:ascii="Arial" w:hAnsi="Arial" w:cs="Arial"/>
                <w:noProof/>
                <w:lang w:eastAsia="en-GB"/>
              </w:rPr>
            </w:pPr>
            <w:r w:rsidRPr="7D755B78">
              <w:rPr>
                <w:rFonts w:ascii="Arial" w:hAnsi="Arial" w:cs="Arial"/>
                <w:noProof/>
                <w:lang w:eastAsia="en-GB"/>
              </w:rPr>
              <w:t>Self-referral</w:t>
            </w:r>
          </w:p>
        </w:tc>
        <w:tc>
          <w:tcPr>
            <w:tcW w:w="1065" w:type="dxa"/>
          </w:tcPr>
          <w:p w14:paraId="31451AAF" w14:textId="09265AC5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  <w:tc>
          <w:tcPr>
            <w:tcW w:w="5220" w:type="dxa"/>
          </w:tcPr>
          <w:p w14:paraId="4288F176" w14:textId="53A79D48" w:rsidR="7D755B78" w:rsidRDefault="7D755B78" w:rsidP="7D755B78">
            <w:pPr>
              <w:rPr>
                <w:rFonts w:ascii="Arial" w:hAnsi="Arial" w:cs="Arial"/>
                <w:i/>
                <w:iCs/>
                <w:lang w:eastAsia="en-GB"/>
              </w:rPr>
            </w:pPr>
            <w:r w:rsidRPr="7D755B78">
              <w:rPr>
                <w:rFonts w:ascii="Arial" w:hAnsi="Arial" w:cs="Arial"/>
                <w:lang w:eastAsia="en-GB"/>
              </w:rPr>
              <w:t xml:space="preserve">Others </w:t>
            </w:r>
            <w:r w:rsidRPr="7D755B78">
              <w:rPr>
                <w:rFonts w:ascii="Arial" w:hAnsi="Arial" w:cs="Arial"/>
                <w:i/>
                <w:iCs/>
                <w:lang w:eastAsia="en-GB"/>
              </w:rPr>
              <w:t>(please give details)</w:t>
            </w:r>
            <w:r w:rsidRPr="7D755B78">
              <w:rPr>
                <w:rFonts w:ascii="Arial" w:hAnsi="Arial" w:cs="Arial"/>
                <w:lang w:eastAsia="en-GB"/>
              </w:rPr>
              <w:t xml:space="preserve"> </w:t>
            </w:r>
          </w:p>
        </w:tc>
        <w:tc>
          <w:tcPr>
            <w:tcW w:w="1012" w:type="dxa"/>
          </w:tcPr>
          <w:p w14:paraId="4DFAE9BE" w14:textId="73160572" w:rsidR="7D755B78" w:rsidRDefault="7D755B78" w:rsidP="7D755B78">
            <w:pPr>
              <w:rPr>
                <w:rFonts w:ascii="Arial" w:hAnsi="Arial" w:cs="Arial"/>
                <w:lang w:eastAsia="en-GB"/>
              </w:rPr>
            </w:pPr>
          </w:p>
        </w:tc>
      </w:tr>
    </w:tbl>
    <w:p w14:paraId="7BB30C09" w14:textId="105C259B" w:rsidR="003E4997" w:rsidRDefault="003E4997" w:rsidP="003F151B">
      <w:pPr>
        <w:pStyle w:val="Standard"/>
      </w:pPr>
    </w:p>
    <w:p w14:paraId="4E47F5A5" w14:textId="77777777" w:rsidR="000F0F92" w:rsidRDefault="000F0F92" w:rsidP="003F151B">
      <w:pPr>
        <w:pStyle w:val="Standard"/>
      </w:pPr>
    </w:p>
    <w:p w14:paraId="78416402" w14:textId="0DB3C56D" w:rsidR="000F0F92" w:rsidRDefault="000F0F92" w:rsidP="003F151B">
      <w:pPr>
        <w:pStyle w:val="Standard"/>
      </w:pPr>
      <w:r w:rsidRPr="0084023E">
        <w:rPr>
          <w:rFonts w:ascii="Arial" w:hAnsi="Arial" w:cs="Arial"/>
          <w:b/>
          <w:bCs/>
          <w:sz w:val="24"/>
        </w:rPr>
        <w:t>1</w:t>
      </w:r>
      <w:r>
        <w:rPr>
          <w:rFonts w:ascii="Arial" w:hAnsi="Arial" w:cs="Arial"/>
          <w:b/>
          <w:bCs/>
          <w:sz w:val="24"/>
        </w:rPr>
        <w:t>8</w:t>
      </w:r>
      <w:r w:rsidRPr="0084023E">
        <w:rPr>
          <w:rFonts w:ascii="Arial" w:hAnsi="Arial" w:cs="Arial"/>
          <w:b/>
          <w:bCs/>
          <w:sz w:val="24"/>
        </w:rPr>
        <w:t>. Are you registered with a dentist?</w:t>
      </w:r>
      <w:r>
        <w:rPr>
          <w:rFonts w:ascii="Arial" w:hAnsi="Arial" w:cs="Arial"/>
          <w:b/>
          <w:bCs/>
          <w:sz w:val="24"/>
        </w:rPr>
        <w:t xml:space="preserve"> (</w:t>
      </w:r>
      <w:proofErr w:type="gramStart"/>
      <w:r>
        <w:rPr>
          <w:rFonts w:ascii="Arial" w:hAnsi="Arial" w:cs="Arial"/>
          <w:b/>
          <w:bCs/>
          <w:sz w:val="24"/>
        </w:rPr>
        <w:t xml:space="preserve">optional)   </w:t>
      </w:r>
      <w:proofErr w:type="gramEnd"/>
      <w:r>
        <w:rPr>
          <w:rFonts w:ascii="Arial" w:hAnsi="Arial" w:cs="Arial"/>
          <w:b/>
          <w:bCs/>
          <w:sz w:val="24"/>
        </w:rPr>
        <w:t xml:space="preserve"> </w:t>
      </w:r>
      <w:r w:rsidRPr="0084023E">
        <w:rPr>
          <w:rFonts w:ascii="Arial" w:hAnsi="Arial" w:cs="Arial"/>
          <w:sz w:val="24"/>
        </w:rPr>
        <w:t>Yes, No</w:t>
      </w:r>
    </w:p>
    <w:sectPr w:rsidR="000F0F92" w:rsidSect="003F151B">
      <w:headerReference w:type="default" r:id="rId9"/>
      <w:footerReference w:type="default" r:id="rId10"/>
      <w:type w:val="continuous"/>
      <w:pgSz w:w="11905" w:h="16837"/>
      <w:pgMar w:top="426" w:right="706" w:bottom="964" w:left="567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F65C72" w14:textId="77777777" w:rsidR="00C20715" w:rsidRDefault="00C20715">
      <w:r>
        <w:separator/>
      </w:r>
    </w:p>
  </w:endnote>
  <w:endnote w:type="continuationSeparator" w:id="0">
    <w:p w14:paraId="7F7592BB" w14:textId="77777777" w:rsidR="00C20715" w:rsidRDefault="00C207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540"/>
      <w:gridCol w:w="3540"/>
      <w:gridCol w:w="3540"/>
    </w:tblGrid>
    <w:tr w:rsidR="7D755B78" w14:paraId="3A99ECC2" w14:textId="77777777" w:rsidTr="7D755B78">
      <w:tc>
        <w:tcPr>
          <w:tcW w:w="3540" w:type="dxa"/>
        </w:tcPr>
        <w:p w14:paraId="7BBE4363" w14:textId="30F562E4" w:rsidR="7D755B78" w:rsidRDefault="7D755B78" w:rsidP="7D755B78">
          <w:pPr>
            <w:pStyle w:val="Header"/>
            <w:ind w:left="-115"/>
          </w:pPr>
        </w:p>
      </w:tc>
      <w:tc>
        <w:tcPr>
          <w:tcW w:w="3540" w:type="dxa"/>
        </w:tcPr>
        <w:p w14:paraId="24276C33" w14:textId="68FCDC82" w:rsidR="7D755B78" w:rsidRDefault="7D755B78" w:rsidP="7D755B78">
          <w:pPr>
            <w:pStyle w:val="Header"/>
            <w:jc w:val="center"/>
          </w:pPr>
        </w:p>
      </w:tc>
      <w:tc>
        <w:tcPr>
          <w:tcW w:w="3540" w:type="dxa"/>
        </w:tcPr>
        <w:p w14:paraId="4893D076" w14:textId="40F91E26" w:rsidR="7D755B78" w:rsidRDefault="7D755B78" w:rsidP="7D755B78">
          <w:pPr>
            <w:pStyle w:val="Header"/>
            <w:ind w:right="-115"/>
            <w:jc w:val="right"/>
          </w:pPr>
        </w:p>
      </w:tc>
    </w:tr>
  </w:tbl>
  <w:p w14:paraId="01AFC7F4" w14:textId="3BB24606" w:rsidR="7D755B78" w:rsidRDefault="7D755B78" w:rsidP="7D755B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841768" w14:textId="77777777" w:rsidR="00C20715" w:rsidRDefault="00C20715">
      <w:r>
        <w:separator/>
      </w:r>
    </w:p>
  </w:footnote>
  <w:footnote w:type="continuationSeparator" w:id="0">
    <w:p w14:paraId="38808400" w14:textId="77777777" w:rsidR="00C20715" w:rsidRDefault="00C207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80F140" w14:textId="2AE68509" w:rsidR="7D755B78" w:rsidRDefault="7D755B78" w:rsidP="7D755B7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792965"/>
    <w:multiLevelType w:val="hybridMultilevel"/>
    <w:tmpl w:val="56845E4C"/>
    <w:lvl w:ilvl="0" w:tplc="BBF2B0E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3A074D"/>
    <w:multiLevelType w:val="hybridMultilevel"/>
    <w:tmpl w:val="6CF682BE"/>
    <w:lvl w:ilvl="0" w:tplc="F9362E2A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4F4F11"/>
    <w:multiLevelType w:val="hybridMultilevel"/>
    <w:tmpl w:val="220A2826"/>
    <w:lvl w:ilvl="0" w:tplc="E9E23A0A">
      <w:start w:val="16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1260DC"/>
    <w:multiLevelType w:val="hybridMultilevel"/>
    <w:tmpl w:val="5EBA68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2000838">
    <w:abstractNumId w:val="1"/>
  </w:num>
  <w:num w:numId="2" w16cid:durableId="101460057">
    <w:abstractNumId w:val="0"/>
  </w:num>
  <w:num w:numId="3" w16cid:durableId="506677824">
    <w:abstractNumId w:val="2"/>
  </w:num>
  <w:num w:numId="4" w16cid:durableId="11173363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0235"/>
    <w:rsid w:val="000203CC"/>
    <w:rsid w:val="00034A62"/>
    <w:rsid w:val="00053BF7"/>
    <w:rsid w:val="00057DA6"/>
    <w:rsid w:val="000670AF"/>
    <w:rsid w:val="00083916"/>
    <w:rsid w:val="0008646D"/>
    <w:rsid w:val="00090211"/>
    <w:rsid w:val="000A2963"/>
    <w:rsid w:val="000C4718"/>
    <w:rsid w:val="000D3ADE"/>
    <w:rsid w:val="000F0F92"/>
    <w:rsid w:val="000F0FC7"/>
    <w:rsid w:val="000F588B"/>
    <w:rsid w:val="00110F59"/>
    <w:rsid w:val="00113291"/>
    <w:rsid w:val="00116142"/>
    <w:rsid w:val="00130BBA"/>
    <w:rsid w:val="001736AD"/>
    <w:rsid w:val="0018022F"/>
    <w:rsid w:val="001832C9"/>
    <w:rsid w:val="00193626"/>
    <w:rsid w:val="00195BDB"/>
    <w:rsid w:val="001B7192"/>
    <w:rsid w:val="001C403D"/>
    <w:rsid w:val="001E4F4F"/>
    <w:rsid w:val="00216BE0"/>
    <w:rsid w:val="00232E9F"/>
    <w:rsid w:val="002332D6"/>
    <w:rsid w:val="00233355"/>
    <w:rsid w:val="002406A5"/>
    <w:rsid w:val="002739D1"/>
    <w:rsid w:val="00295971"/>
    <w:rsid w:val="002A5AAB"/>
    <w:rsid w:val="002E03E4"/>
    <w:rsid w:val="002E14ED"/>
    <w:rsid w:val="002F6DF4"/>
    <w:rsid w:val="00303499"/>
    <w:rsid w:val="003233C1"/>
    <w:rsid w:val="00370C4B"/>
    <w:rsid w:val="00371D96"/>
    <w:rsid w:val="00387A6D"/>
    <w:rsid w:val="003A5F80"/>
    <w:rsid w:val="003B5380"/>
    <w:rsid w:val="003E4997"/>
    <w:rsid w:val="003F151B"/>
    <w:rsid w:val="003F467E"/>
    <w:rsid w:val="003F59E2"/>
    <w:rsid w:val="00417C42"/>
    <w:rsid w:val="004247B5"/>
    <w:rsid w:val="00430D8C"/>
    <w:rsid w:val="00457EEC"/>
    <w:rsid w:val="00460661"/>
    <w:rsid w:val="00481160"/>
    <w:rsid w:val="004D2003"/>
    <w:rsid w:val="004D644D"/>
    <w:rsid w:val="004F476D"/>
    <w:rsid w:val="004F47E6"/>
    <w:rsid w:val="00500124"/>
    <w:rsid w:val="005014FA"/>
    <w:rsid w:val="00507843"/>
    <w:rsid w:val="00512456"/>
    <w:rsid w:val="00525D58"/>
    <w:rsid w:val="0053235B"/>
    <w:rsid w:val="005637C9"/>
    <w:rsid w:val="00563ECC"/>
    <w:rsid w:val="005745FF"/>
    <w:rsid w:val="005A6D1B"/>
    <w:rsid w:val="005C4CEC"/>
    <w:rsid w:val="005D5E85"/>
    <w:rsid w:val="005E0BED"/>
    <w:rsid w:val="005F447D"/>
    <w:rsid w:val="005F5CB9"/>
    <w:rsid w:val="006013E3"/>
    <w:rsid w:val="00601904"/>
    <w:rsid w:val="006102B9"/>
    <w:rsid w:val="00634B69"/>
    <w:rsid w:val="00642D59"/>
    <w:rsid w:val="00651F14"/>
    <w:rsid w:val="0065628E"/>
    <w:rsid w:val="006846EF"/>
    <w:rsid w:val="006925C2"/>
    <w:rsid w:val="006C5627"/>
    <w:rsid w:val="00713570"/>
    <w:rsid w:val="00722776"/>
    <w:rsid w:val="00723D89"/>
    <w:rsid w:val="00730393"/>
    <w:rsid w:val="00754588"/>
    <w:rsid w:val="007701F5"/>
    <w:rsid w:val="00783A64"/>
    <w:rsid w:val="007A033E"/>
    <w:rsid w:val="007C0E8B"/>
    <w:rsid w:val="007C27B2"/>
    <w:rsid w:val="007F146C"/>
    <w:rsid w:val="007F4B2A"/>
    <w:rsid w:val="00803352"/>
    <w:rsid w:val="008071F6"/>
    <w:rsid w:val="00813FEC"/>
    <w:rsid w:val="008321EE"/>
    <w:rsid w:val="0083382A"/>
    <w:rsid w:val="00834D05"/>
    <w:rsid w:val="00862068"/>
    <w:rsid w:val="008662C3"/>
    <w:rsid w:val="00871202"/>
    <w:rsid w:val="00873848"/>
    <w:rsid w:val="008A5CA6"/>
    <w:rsid w:val="008B4B23"/>
    <w:rsid w:val="008C5273"/>
    <w:rsid w:val="008D4FD7"/>
    <w:rsid w:val="008E4A3E"/>
    <w:rsid w:val="008E4C73"/>
    <w:rsid w:val="008F3D97"/>
    <w:rsid w:val="009532C5"/>
    <w:rsid w:val="00955BA9"/>
    <w:rsid w:val="00960833"/>
    <w:rsid w:val="00973945"/>
    <w:rsid w:val="00981A63"/>
    <w:rsid w:val="009971ED"/>
    <w:rsid w:val="009B2F87"/>
    <w:rsid w:val="009B694D"/>
    <w:rsid w:val="009C520A"/>
    <w:rsid w:val="009D162D"/>
    <w:rsid w:val="009D1C28"/>
    <w:rsid w:val="009D5A87"/>
    <w:rsid w:val="009E05C6"/>
    <w:rsid w:val="00A0682B"/>
    <w:rsid w:val="00A146C3"/>
    <w:rsid w:val="00A47AB3"/>
    <w:rsid w:val="00A51F34"/>
    <w:rsid w:val="00A73311"/>
    <w:rsid w:val="00A82053"/>
    <w:rsid w:val="00AB4E7A"/>
    <w:rsid w:val="00AB7929"/>
    <w:rsid w:val="00AC2824"/>
    <w:rsid w:val="00AC39DA"/>
    <w:rsid w:val="00AD6013"/>
    <w:rsid w:val="00AE574D"/>
    <w:rsid w:val="00AF5748"/>
    <w:rsid w:val="00B07EC3"/>
    <w:rsid w:val="00B1154D"/>
    <w:rsid w:val="00B5391B"/>
    <w:rsid w:val="00B6182E"/>
    <w:rsid w:val="00B95BD2"/>
    <w:rsid w:val="00BB31F0"/>
    <w:rsid w:val="00BC798B"/>
    <w:rsid w:val="00BD290D"/>
    <w:rsid w:val="00C10FAD"/>
    <w:rsid w:val="00C20715"/>
    <w:rsid w:val="00C24A4D"/>
    <w:rsid w:val="00C44C60"/>
    <w:rsid w:val="00C54039"/>
    <w:rsid w:val="00C540D5"/>
    <w:rsid w:val="00C5470C"/>
    <w:rsid w:val="00C57D29"/>
    <w:rsid w:val="00C63EEB"/>
    <w:rsid w:val="00C918F2"/>
    <w:rsid w:val="00CC625D"/>
    <w:rsid w:val="00CD302F"/>
    <w:rsid w:val="00CD3710"/>
    <w:rsid w:val="00CD5219"/>
    <w:rsid w:val="00D03364"/>
    <w:rsid w:val="00D11D59"/>
    <w:rsid w:val="00D1663A"/>
    <w:rsid w:val="00D34E89"/>
    <w:rsid w:val="00D3646B"/>
    <w:rsid w:val="00D5116E"/>
    <w:rsid w:val="00D51B53"/>
    <w:rsid w:val="00D65349"/>
    <w:rsid w:val="00D83959"/>
    <w:rsid w:val="00D9013B"/>
    <w:rsid w:val="00D928B7"/>
    <w:rsid w:val="00DA130C"/>
    <w:rsid w:val="00DC50A3"/>
    <w:rsid w:val="00DD5F0B"/>
    <w:rsid w:val="00DE6051"/>
    <w:rsid w:val="00E13148"/>
    <w:rsid w:val="00E16ECA"/>
    <w:rsid w:val="00E2564F"/>
    <w:rsid w:val="00E320F4"/>
    <w:rsid w:val="00E75495"/>
    <w:rsid w:val="00E77352"/>
    <w:rsid w:val="00E77645"/>
    <w:rsid w:val="00EB598A"/>
    <w:rsid w:val="00EC6B40"/>
    <w:rsid w:val="00EE091E"/>
    <w:rsid w:val="00F012F7"/>
    <w:rsid w:val="00F25A9E"/>
    <w:rsid w:val="00F362EF"/>
    <w:rsid w:val="00F403C9"/>
    <w:rsid w:val="00F427F9"/>
    <w:rsid w:val="00F5320C"/>
    <w:rsid w:val="00F80AB1"/>
    <w:rsid w:val="00F87F14"/>
    <w:rsid w:val="00F937B6"/>
    <w:rsid w:val="00FA2326"/>
    <w:rsid w:val="00FD7583"/>
    <w:rsid w:val="00FD77DB"/>
    <w:rsid w:val="00FE0235"/>
    <w:rsid w:val="00FE2FAA"/>
    <w:rsid w:val="00FF7EA2"/>
    <w:rsid w:val="0AFE7DC0"/>
    <w:rsid w:val="33B9BF5B"/>
    <w:rsid w:val="3E9C4490"/>
    <w:rsid w:val="42EC4B8F"/>
    <w:rsid w:val="4B4C3E1F"/>
    <w:rsid w:val="4D7ADB79"/>
    <w:rsid w:val="51FE0CF5"/>
    <w:rsid w:val="53FC96CE"/>
    <w:rsid w:val="551BFBD3"/>
    <w:rsid w:val="71139F57"/>
    <w:rsid w:val="7A90D416"/>
    <w:rsid w:val="7D755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ADB18F1"/>
  <w15:chartTrackingRefBased/>
  <w15:docId w15:val="{D120D6BB-C6B1-4891-BABF-986B1DBFD9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  <w:pPr>
      <w:autoSpaceDE w:val="0"/>
      <w:autoSpaceDN w:val="0"/>
      <w:adjustRightInd w:val="0"/>
    </w:pPr>
    <w:rPr>
      <w:szCs w:val="24"/>
      <w:lang w:val="en-US" w:eastAsia="en-US"/>
    </w:rPr>
  </w:style>
  <w:style w:type="character" w:styleId="Hyperlink">
    <w:name w:val="Hyperlink"/>
    <w:semiHidden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lang w:val="x-none"/>
    </w:rPr>
  </w:style>
  <w:style w:type="character" w:styleId="PageNumber">
    <w:name w:val="page number"/>
    <w:basedOn w:val="DefaultParagraphFont"/>
    <w:semiHidden/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character" w:styleId="FollowedHyperlink">
    <w:name w:val="FollowedHyperlink"/>
    <w:semiHidden/>
    <w:rPr>
      <w:color w:val="800080"/>
      <w:u w:val="single"/>
    </w:rPr>
  </w:style>
  <w:style w:type="paragraph" w:styleId="BodyText">
    <w:name w:val="Body Text"/>
    <w:basedOn w:val="Normal"/>
    <w:semiHidden/>
    <w:pPr>
      <w:jc w:val="center"/>
    </w:pPr>
    <w:rPr>
      <w:rFonts w:ascii="Arial" w:hAnsi="Arial"/>
      <w:b/>
      <w:bCs/>
      <w:sz w:val="32"/>
    </w:rPr>
  </w:style>
  <w:style w:type="table" w:styleId="TableGrid">
    <w:name w:val="Table Grid"/>
    <w:basedOn w:val="TableNormal"/>
    <w:uiPriority w:val="59"/>
    <w:rsid w:val="0065628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ooterChar">
    <w:name w:val="Footer Char"/>
    <w:link w:val="Footer"/>
    <w:uiPriority w:val="99"/>
    <w:rsid w:val="00AE574D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9720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Arial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2A348C-8B92-4376-9BE6-B020C34105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Arial</Template>
  <TotalTime>63</TotalTime>
  <Pages>2</Pages>
  <Words>361</Words>
  <Characters>2057</Characters>
  <Application>Microsoft Office Word</Application>
  <DocSecurity>0</DocSecurity>
  <Lines>259</Lines>
  <Paragraphs>124</Paragraphs>
  <ScaleCrop>false</ScaleCrop>
  <Company>LINK NET</Company>
  <LinksUpToDate>false</LinksUpToDate>
  <CharactersWithSpaces>2388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Ethnic Monitoring Form</dc:title>
  <dc:subject/>
  <dc:creator>David Ashimolowo</dc:creator>
  <cp:keywords/>
  <cp:lastModifiedBy>Volunteer Two</cp:lastModifiedBy>
  <cp:revision>19</cp:revision>
  <cp:lastPrinted>2024-05-16T14:05:00Z</cp:lastPrinted>
  <dcterms:created xsi:type="dcterms:W3CDTF">2022-06-27T10:06:00Z</dcterms:created>
  <dcterms:modified xsi:type="dcterms:W3CDTF">2024-05-16T15:23:00Z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d1dd69fd1ccdbec28913eb2eb7304987163f7159fa31ead1431223868d1bbcc0</vt:lpwstr>
  </property>
</Properties>
</file>